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95C11" w14:textId="77777777" w:rsidR="00517A26" w:rsidRDefault="00742794" w:rsidP="00270E86">
      <w:pPr>
        <w:pStyle w:val="CoverReportTitle"/>
        <w:framePr w:wrap="around" w:hAnchor="page" w:x="6285" w:y="393"/>
      </w:pPr>
      <w:r>
        <w:t>TAS Young hospitality &amp; visa w</w:t>
      </w:r>
      <w:r w:rsidR="00270E86">
        <w:t>orker</w:t>
      </w:r>
      <w:r>
        <w:t>s c</w:t>
      </w:r>
      <w:r w:rsidR="00270E86">
        <w:t>ampaign 2011/2012</w:t>
      </w:r>
      <w:r w:rsidR="006F7B2F">
        <w:t xml:space="preserve"> </w:t>
      </w:r>
    </w:p>
    <w:p w14:paraId="0A095C12" w14:textId="77777777" w:rsidR="0014708C" w:rsidRDefault="00742794" w:rsidP="00270E86">
      <w:pPr>
        <w:pStyle w:val="CoverReportSubTitle"/>
        <w:framePr w:wrap="around" w:hAnchor="page" w:x="6285" w:y="393"/>
      </w:pPr>
      <w:r>
        <w:t>Final</w:t>
      </w:r>
      <w:r w:rsidR="00517A26">
        <w:t xml:space="preserve"> report – </w:t>
      </w:r>
      <w:r w:rsidR="00270E86">
        <w:t>June 2014</w:t>
      </w:r>
    </w:p>
    <w:p w14:paraId="0A095C13" w14:textId="77777777" w:rsidR="00043453" w:rsidRDefault="00043453" w:rsidP="00043453">
      <w:pPr>
        <w:pStyle w:val="CoverFooterText"/>
        <w:framePr w:wrap="around"/>
      </w:pPr>
      <w:proofErr w:type="gramStart"/>
      <w:r>
        <w:t xml:space="preserve">A report by the Fair Work Ombudsman under the </w:t>
      </w:r>
      <w:r w:rsidRPr="00043453">
        <w:rPr>
          <w:rStyle w:val="ItalicCharacter"/>
        </w:rPr>
        <w:t>Fair Work Act</w:t>
      </w:r>
      <w:r>
        <w:t xml:space="preserve"> 2009.</w:t>
      </w:r>
      <w:proofErr w:type="gramEnd"/>
      <w:r>
        <w:t xml:space="preserve"> Date of Publication - </w:t>
      </w:r>
      <w:r w:rsidR="0087041D">
        <w:t>July</w:t>
      </w:r>
      <w:r>
        <w:t xml:space="preserve"> </w:t>
      </w:r>
      <w:r w:rsidR="0087041D">
        <w:t>2014</w:t>
      </w:r>
      <w:r>
        <w:t xml:space="preserve"> </w:t>
      </w:r>
    </w:p>
    <w:p w14:paraId="0A095C14" w14:textId="77777777" w:rsidR="0014708C" w:rsidRPr="00043453" w:rsidRDefault="00043453" w:rsidP="00043453">
      <w:pPr>
        <w:pStyle w:val="CoverFooterText"/>
        <w:framePr w:wrap="around"/>
      </w:pPr>
      <w:r>
        <w:t xml:space="preserve">©Commonwealth of Australia, </w:t>
      </w:r>
      <w:r w:rsidR="0087041D">
        <w:t>2014</w:t>
      </w:r>
    </w:p>
    <w:p w14:paraId="0A095C15" w14:textId="77777777" w:rsidR="002D0415" w:rsidRPr="00043453" w:rsidRDefault="002D0415" w:rsidP="00043453">
      <w:r w:rsidRPr="00E93FF4">
        <w:br w:type="page"/>
      </w:r>
    </w:p>
    <w:p w14:paraId="0A095C16" w14:textId="77777777" w:rsidR="000A139C" w:rsidRDefault="003B4424" w:rsidP="00C23D86">
      <w:pPr>
        <w:pStyle w:val="TOC1"/>
        <w:rPr>
          <w:noProof/>
        </w:rPr>
      </w:pPr>
      <w:r>
        <w:rPr>
          <w:noProof/>
          <w:lang w:eastAsia="en-AU"/>
        </w:rPr>
        <w:lastRenderedPageBreak/>
        <w:drawing>
          <wp:anchor distT="0" distB="0" distL="114300" distR="114300" simplePos="0" relativeHeight="251659264" behindDoc="1" locked="1" layoutInCell="1" allowOverlap="1" wp14:anchorId="0A095C95" wp14:editId="0A095C96">
            <wp:simplePos x="0" y="0"/>
            <wp:positionH relativeFrom="page">
              <wp:posOffset>720090</wp:posOffset>
            </wp:positionH>
            <wp:positionV relativeFrom="page">
              <wp:posOffset>4378325</wp:posOffset>
            </wp:positionV>
            <wp:extent cx="2991600" cy="2980800"/>
            <wp:effectExtent l="0" t="0" r="0" b="0"/>
            <wp:wrapNone/>
            <wp:docPr id="17" name="Picture 17" descr="A Fair Work representative talking to a buisnessma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eople.jpg"/>
                    <pic:cNvPicPr/>
                  </pic:nvPicPr>
                  <pic:blipFill rotWithShape="1">
                    <a:blip r:embed="rId13">
                      <a:extLst>
                        <a:ext uri="{28A0092B-C50C-407E-A947-70E740481C1C}">
                          <a14:useLocalDpi xmlns:a14="http://schemas.microsoft.com/office/drawing/2010/main" val="0"/>
                        </a:ext>
                      </a:extLst>
                    </a:blip>
                    <a:srcRect l="41780" t="3397" r="6367" b="37547"/>
                    <a:stretch/>
                  </pic:blipFill>
                  <pic:spPr bwMode="auto">
                    <a:xfrm>
                      <a:off x="0" y="0"/>
                      <a:ext cx="2991600" cy="298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1C3">
        <w:fldChar w:fldCharType="begin"/>
      </w:r>
      <w:r w:rsidR="008B11C3">
        <w:instrText xml:space="preserve"> TOC \o "1-2" \h \z \u </w:instrText>
      </w:r>
      <w:r w:rsidR="008B11C3">
        <w:fldChar w:fldCharType="separate"/>
      </w:r>
    </w:p>
    <w:p w14:paraId="0A095C17" w14:textId="77777777" w:rsidR="000A139C" w:rsidRDefault="00DE60AB">
      <w:pPr>
        <w:pStyle w:val="TOC1"/>
        <w:rPr>
          <w:rFonts w:asciiTheme="minorHAnsi" w:eastAsiaTheme="minorEastAsia" w:hAnsiTheme="minorHAnsi" w:cstheme="minorBidi"/>
          <w:b w:val="0"/>
          <w:noProof/>
          <w:color w:val="auto"/>
          <w:lang w:eastAsia="en-AU"/>
        </w:rPr>
      </w:pPr>
      <w:hyperlink w:anchor="_Toc391990427" w:history="1">
        <w:r w:rsidR="000A139C" w:rsidRPr="00360933">
          <w:rPr>
            <w:rStyle w:val="Hyperlink"/>
            <w:noProof/>
          </w:rPr>
          <w:t>Summary</w:t>
        </w:r>
        <w:r w:rsidR="000A139C">
          <w:rPr>
            <w:noProof/>
            <w:webHidden/>
          </w:rPr>
          <w:tab/>
        </w:r>
        <w:r w:rsidR="000A139C">
          <w:rPr>
            <w:noProof/>
            <w:webHidden/>
          </w:rPr>
          <w:fldChar w:fldCharType="begin"/>
        </w:r>
        <w:r w:rsidR="000A139C">
          <w:rPr>
            <w:noProof/>
            <w:webHidden/>
          </w:rPr>
          <w:instrText xml:space="preserve"> PAGEREF _Toc391990427 \h </w:instrText>
        </w:r>
        <w:r w:rsidR="000A139C">
          <w:rPr>
            <w:noProof/>
            <w:webHidden/>
          </w:rPr>
        </w:r>
        <w:r w:rsidR="000A139C">
          <w:rPr>
            <w:noProof/>
            <w:webHidden/>
          </w:rPr>
          <w:fldChar w:fldCharType="separate"/>
        </w:r>
        <w:r w:rsidR="000F217F">
          <w:rPr>
            <w:noProof/>
            <w:webHidden/>
          </w:rPr>
          <w:t>4</w:t>
        </w:r>
        <w:r w:rsidR="000A139C">
          <w:rPr>
            <w:noProof/>
            <w:webHidden/>
          </w:rPr>
          <w:fldChar w:fldCharType="end"/>
        </w:r>
      </w:hyperlink>
    </w:p>
    <w:p w14:paraId="0A095C18" w14:textId="77777777" w:rsidR="000A139C" w:rsidRDefault="00DE60AB">
      <w:pPr>
        <w:pStyle w:val="TOC1"/>
        <w:rPr>
          <w:rFonts w:asciiTheme="minorHAnsi" w:eastAsiaTheme="minorEastAsia" w:hAnsiTheme="minorHAnsi" w:cstheme="minorBidi"/>
          <w:b w:val="0"/>
          <w:noProof/>
          <w:color w:val="auto"/>
          <w:lang w:eastAsia="en-AU"/>
        </w:rPr>
      </w:pPr>
      <w:hyperlink w:anchor="_Toc391990428" w:history="1">
        <w:r w:rsidR="000A139C" w:rsidRPr="00360933">
          <w:rPr>
            <w:rStyle w:val="Hyperlink"/>
            <w:noProof/>
          </w:rPr>
          <w:t>Purpose of the campaign</w:t>
        </w:r>
        <w:r w:rsidR="000A139C">
          <w:rPr>
            <w:noProof/>
            <w:webHidden/>
          </w:rPr>
          <w:tab/>
        </w:r>
        <w:r w:rsidR="000A139C">
          <w:rPr>
            <w:noProof/>
            <w:webHidden/>
          </w:rPr>
          <w:fldChar w:fldCharType="begin"/>
        </w:r>
        <w:r w:rsidR="000A139C">
          <w:rPr>
            <w:noProof/>
            <w:webHidden/>
          </w:rPr>
          <w:instrText xml:space="preserve"> PAGEREF _Toc391990428 \h </w:instrText>
        </w:r>
        <w:r w:rsidR="000A139C">
          <w:rPr>
            <w:noProof/>
            <w:webHidden/>
          </w:rPr>
        </w:r>
        <w:r w:rsidR="000A139C">
          <w:rPr>
            <w:noProof/>
            <w:webHidden/>
          </w:rPr>
          <w:fldChar w:fldCharType="separate"/>
        </w:r>
        <w:r w:rsidR="000F217F">
          <w:rPr>
            <w:noProof/>
            <w:webHidden/>
          </w:rPr>
          <w:t>4</w:t>
        </w:r>
        <w:r w:rsidR="000A139C">
          <w:rPr>
            <w:noProof/>
            <w:webHidden/>
          </w:rPr>
          <w:fldChar w:fldCharType="end"/>
        </w:r>
      </w:hyperlink>
    </w:p>
    <w:p w14:paraId="0A095C19" w14:textId="77777777" w:rsidR="000A139C" w:rsidRDefault="00DE60AB">
      <w:pPr>
        <w:pStyle w:val="TOC1"/>
        <w:rPr>
          <w:rFonts w:asciiTheme="minorHAnsi" w:eastAsiaTheme="minorEastAsia" w:hAnsiTheme="minorHAnsi" w:cstheme="minorBidi"/>
          <w:b w:val="0"/>
          <w:noProof/>
          <w:color w:val="auto"/>
          <w:lang w:eastAsia="en-AU"/>
        </w:rPr>
      </w:pPr>
      <w:hyperlink w:anchor="_Toc391990429" w:history="1">
        <w:r w:rsidR="000A139C" w:rsidRPr="00360933">
          <w:rPr>
            <w:rStyle w:val="Hyperlink"/>
            <w:noProof/>
          </w:rPr>
          <w:t>Our industry partners</w:t>
        </w:r>
        <w:r w:rsidR="000A139C">
          <w:rPr>
            <w:noProof/>
            <w:webHidden/>
          </w:rPr>
          <w:tab/>
        </w:r>
        <w:r w:rsidR="000A139C">
          <w:rPr>
            <w:noProof/>
            <w:webHidden/>
          </w:rPr>
          <w:fldChar w:fldCharType="begin"/>
        </w:r>
        <w:r w:rsidR="000A139C">
          <w:rPr>
            <w:noProof/>
            <w:webHidden/>
          </w:rPr>
          <w:instrText xml:space="preserve"> PAGEREF _Toc391990429 \h </w:instrText>
        </w:r>
        <w:r w:rsidR="000A139C">
          <w:rPr>
            <w:noProof/>
            <w:webHidden/>
          </w:rPr>
        </w:r>
        <w:r w:rsidR="000A139C">
          <w:rPr>
            <w:noProof/>
            <w:webHidden/>
          </w:rPr>
          <w:fldChar w:fldCharType="separate"/>
        </w:r>
        <w:r w:rsidR="000F217F">
          <w:rPr>
            <w:noProof/>
            <w:webHidden/>
          </w:rPr>
          <w:t>4</w:t>
        </w:r>
        <w:r w:rsidR="000A139C">
          <w:rPr>
            <w:noProof/>
            <w:webHidden/>
          </w:rPr>
          <w:fldChar w:fldCharType="end"/>
        </w:r>
      </w:hyperlink>
    </w:p>
    <w:p w14:paraId="0A095C1A" w14:textId="77777777" w:rsidR="000A139C" w:rsidRDefault="00DE60AB">
      <w:pPr>
        <w:pStyle w:val="TOC1"/>
        <w:rPr>
          <w:rFonts w:asciiTheme="minorHAnsi" w:eastAsiaTheme="minorEastAsia" w:hAnsiTheme="minorHAnsi" w:cstheme="minorBidi"/>
          <w:b w:val="0"/>
          <w:noProof/>
          <w:color w:val="auto"/>
          <w:lang w:eastAsia="en-AU"/>
        </w:rPr>
      </w:pPr>
      <w:hyperlink w:anchor="_Toc391990430" w:history="1">
        <w:r w:rsidR="000A139C" w:rsidRPr="00360933">
          <w:rPr>
            <w:rStyle w:val="Hyperlink"/>
            <w:noProof/>
          </w:rPr>
          <w:t>Why did we conduct the campaign?</w:t>
        </w:r>
        <w:r w:rsidR="000A139C">
          <w:rPr>
            <w:noProof/>
            <w:webHidden/>
          </w:rPr>
          <w:tab/>
        </w:r>
        <w:r w:rsidR="000A139C">
          <w:rPr>
            <w:noProof/>
            <w:webHidden/>
          </w:rPr>
          <w:fldChar w:fldCharType="begin"/>
        </w:r>
        <w:r w:rsidR="000A139C">
          <w:rPr>
            <w:noProof/>
            <w:webHidden/>
          </w:rPr>
          <w:instrText xml:space="preserve"> PAGEREF _Toc391990430 \h </w:instrText>
        </w:r>
        <w:r w:rsidR="000A139C">
          <w:rPr>
            <w:noProof/>
            <w:webHidden/>
          </w:rPr>
        </w:r>
        <w:r w:rsidR="000A139C">
          <w:rPr>
            <w:noProof/>
            <w:webHidden/>
          </w:rPr>
          <w:fldChar w:fldCharType="separate"/>
        </w:r>
        <w:r w:rsidR="000F217F">
          <w:rPr>
            <w:noProof/>
            <w:webHidden/>
          </w:rPr>
          <w:t>4</w:t>
        </w:r>
        <w:r w:rsidR="000A139C">
          <w:rPr>
            <w:noProof/>
            <w:webHidden/>
          </w:rPr>
          <w:fldChar w:fldCharType="end"/>
        </w:r>
      </w:hyperlink>
    </w:p>
    <w:p w14:paraId="0A095C1B" w14:textId="77777777" w:rsidR="000A139C" w:rsidRDefault="00DE60AB">
      <w:pPr>
        <w:pStyle w:val="TOC1"/>
        <w:rPr>
          <w:rFonts w:asciiTheme="minorHAnsi" w:eastAsiaTheme="minorEastAsia" w:hAnsiTheme="minorHAnsi" w:cstheme="minorBidi"/>
          <w:b w:val="0"/>
          <w:noProof/>
          <w:color w:val="auto"/>
          <w:lang w:eastAsia="en-AU"/>
        </w:rPr>
      </w:pPr>
      <w:hyperlink w:anchor="_Toc391990431" w:history="1">
        <w:r w:rsidR="000A139C" w:rsidRPr="00360933">
          <w:rPr>
            <w:rStyle w:val="Hyperlink"/>
            <w:noProof/>
          </w:rPr>
          <w:t>What did we do?</w:t>
        </w:r>
        <w:r w:rsidR="000A139C">
          <w:rPr>
            <w:noProof/>
            <w:webHidden/>
          </w:rPr>
          <w:tab/>
        </w:r>
        <w:r w:rsidR="000A139C">
          <w:rPr>
            <w:noProof/>
            <w:webHidden/>
          </w:rPr>
          <w:fldChar w:fldCharType="begin"/>
        </w:r>
        <w:r w:rsidR="000A139C">
          <w:rPr>
            <w:noProof/>
            <w:webHidden/>
          </w:rPr>
          <w:instrText xml:space="preserve"> PAGEREF _Toc391990431 \h </w:instrText>
        </w:r>
        <w:r w:rsidR="000A139C">
          <w:rPr>
            <w:noProof/>
            <w:webHidden/>
          </w:rPr>
        </w:r>
        <w:r w:rsidR="000A139C">
          <w:rPr>
            <w:noProof/>
            <w:webHidden/>
          </w:rPr>
          <w:fldChar w:fldCharType="separate"/>
        </w:r>
        <w:r w:rsidR="000F217F">
          <w:rPr>
            <w:noProof/>
            <w:webHidden/>
          </w:rPr>
          <w:t>5</w:t>
        </w:r>
        <w:r w:rsidR="000A139C">
          <w:rPr>
            <w:noProof/>
            <w:webHidden/>
          </w:rPr>
          <w:fldChar w:fldCharType="end"/>
        </w:r>
      </w:hyperlink>
    </w:p>
    <w:p w14:paraId="0A095C1C" w14:textId="77777777" w:rsidR="000A139C" w:rsidRDefault="00DE60AB">
      <w:pPr>
        <w:pStyle w:val="TOC1"/>
        <w:rPr>
          <w:rFonts w:asciiTheme="minorHAnsi" w:eastAsiaTheme="minorEastAsia" w:hAnsiTheme="minorHAnsi" w:cstheme="minorBidi"/>
          <w:b w:val="0"/>
          <w:noProof/>
          <w:color w:val="auto"/>
          <w:lang w:eastAsia="en-AU"/>
        </w:rPr>
      </w:pPr>
      <w:hyperlink w:anchor="_Toc391990432" w:history="1">
        <w:r w:rsidR="000A139C" w:rsidRPr="00360933">
          <w:rPr>
            <w:rStyle w:val="Hyperlink"/>
            <w:noProof/>
          </w:rPr>
          <w:t>What did we find?</w:t>
        </w:r>
        <w:r w:rsidR="000A139C">
          <w:rPr>
            <w:noProof/>
            <w:webHidden/>
          </w:rPr>
          <w:tab/>
        </w:r>
        <w:r w:rsidR="000A139C">
          <w:rPr>
            <w:noProof/>
            <w:webHidden/>
          </w:rPr>
          <w:fldChar w:fldCharType="begin"/>
        </w:r>
        <w:r w:rsidR="000A139C">
          <w:rPr>
            <w:noProof/>
            <w:webHidden/>
          </w:rPr>
          <w:instrText xml:space="preserve"> PAGEREF _Toc391990432 \h </w:instrText>
        </w:r>
        <w:r w:rsidR="000A139C">
          <w:rPr>
            <w:noProof/>
            <w:webHidden/>
          </w:rPr>
        </w:r>
        <w:r w:rsidR="000A139C">
          <w:rPr>
            <w:noProof/>
            <w:webHidden/>
          </w:rPr>
          <w:fldChar w:fldCharType="separate"/>
        </w:r>
        <w:r w:rsidR="000F217F">
          <w:rPr>
            <w:noProof/>
            <w:webHidden/>
          </w:rPr>
          <w:t>5</w:t>
        </w:r>
        <w:r w:rsidR="000A139C">
          <w:rPr>
            <w:noProof/>
            <w:webHidden/>
          </w:rPr>
          <w:fldChar w:fldCharType="end"/>
        </w:r>
      </w:hyperlink>
    </w:p>
    <w:p w14:paraId="0A095C1D" w14:textId="77777777" w:rsidR="000A139C" w:rsidRDefault="00DE60AB">
      <w:pPr>
        <w:pStyle w:val="TOC1"/>
        <w:rPr>
          <w:rFonts w:asciiTheme="minorHAnsi" w:eastAsiaTheme="minorEastAsia" w:hAnsiTheme="minorHAnsi" w:cstheme="minorBidi"/>
          <w:b w:val="0"/>
          <w:noProof/>
          <w:color w:val="auto"/>
          <w:lang w:eastAsia="en-AU"/>
        </w:rPr>
      </w:pPr>
      <w:hyperlink w:anchor="_Toc391990433" w:history="1">
        <w:r w:rsidR="000A139C" w:rsidRPr="00360933">
          <w:rPr>
            <w:rStyle w:val="Hyperlink"/>
            <w:noProof/>
          </w:rPr>
          <w:t>Other findings</w:t>
        </w:r>
        <w:r w:rsidR="000A139C">
          <w:rPr>
            <w:noProof/>
            <w:webHidden/>
          </w:rPr>
          <w:tab/>
        </w:r>
        <w:r w:rsidR="000A139C">
          <w:rPr>
            <w:noProof/>
            <w:webHidden/>
          </w:rPr>
          <w:fldChar w:fldCharType="begin"/>
        </w:r>
        <w:r w:rsidR="000A139C">
          <w:rPr>
            <w:noProof/>
            <w:webHidden/>
          </w:rPr>
          <w:instrText xml:space="preserve"> PAGEREF _Toc391990433 \h </w:instrText>
        </w:r>
        <w:r w:rsidR="000A139C">
          <w:rPr>
            <w:noProof/>
            <w:webHidden/>
          </w:rPr>
        </w:r>
        <w:r w:rsidR="000A139C">
          <w:rPr>
            <w:noProof/>
            <w:webHidden/>
          </w:rPr>
          <w:fldChar w:fldCharType="separate"/>
        </w:r>
        <w:r w:rsidR="000F217F">
          <w:rPr>
            <w:noProof/>
            <w:webHidden/>
          </w:rPr>
          <w:t>6</w:t>
        </w:r>
        <w:r w:rsidR="000A139C">
          <w:rPr>
            <w:noProof/>
            <w:webHidden/>
          </w:rPr>
          <w:fldChar w:fldCharType="end"/>
        </w:r>
      </w:hyperlink>
    </w:p>
    <w:p w14:paraId="0A095C1E" w14:textId="77777777" w:rsidR="000A139C" w:rsidRDefault="00DE60AB">
      <w:pPr>
        <w:pStyle w:val="TOC1"/>
        <w:rPr>
          <w:rFonts w:asciiTheme="minorHAnsi" w:eastAsiaTheme="minorEastAsia" w:hAnsiTheme="minorHAnsi" w:cstheme="minorBidi"/>
          <w:b w:val="0"/>
          <w:noProof/>
          <w:color w:val="auto"/>
          <w:lang w:eastAsia="en-AU"/>
        </w:rPr>
      </w:pPr>
      <w:hyperlink w:anchor="_Toc391990434" w:history="1">
        <w:r w:rsidR="000A139C" w:rsidRPr="00360933">
          <w:rPr>
            <w:rStyle w:val="Hyperlink"/>
            <w:noProof/>
          </w:rPr>
          <w:t>Concluding remarks</w:t>
        </w:r>
        <w:r w:rsidR="000A139C">
          <w:rPr>
            <w:noProof/>
            <w:webHidden/>
          </w:rPr>
          <w:tab/>
        </w:r>
        <w:r w:rsidR="000A139C">
          <w:rPr>
            <w:noProof/>
            <w:webHidden/>
          </w:rPr>
          <w:fldChar w:fldCharType="begin"/>
        </w:r>
        <w:r w:rsidR="000A139C">
          <w:rPr>
            <w:noProof/>
            <w:webHidden/>
          </w:rPr>
          <w:instrText xml:space="preserve"> PAGEREF _Toc391990434 \h </w:instrText>
        </w:r>
        <w:r w:rsidR="000A139C">
          <w:rPr>
            <w:noProof/>
            <w:webHidden/>
          </w:rPr>
        </w:r>
        <w:r w:rsidR="000A139C">
          <w:rPr>
            <w:noProof/>
            <w:webHidden/>
          </w:rPr>
          <w:fldChar w:fldCharType="separate"/>
        </w:r>
        <w:r w:rsidR="000F217F">
          <w:rPr>
            <w:noProof/>
            <w:webHidden/>
          </w:rPr>
          <w:t>7</w:t>
        </w:r>
        <w:r w:rsidR="000A139C">
          <w:rPr>
            <w:noProof/>
            <w:webHidden/>
          </w:rPr>
          <w:fldChar w:fldCharType="end"/>
        </w:r>
      </w:hyperlink>
    </w:p>
    <w:p w14:paraId="0A095C1F" w14:textId="77777777" w:rsidR="000A139C" w:rsidRDefault="00DE60AB">
      <w:pPr>
        <w:pStyle w:val="TOC1"/>
        <w:rPr>
          <w:rFonts w:asciiTheme="minorHAnsi" w:eastAsiaTheme="minorEastAsia" w:hAnsiTheme="minorHAnsi" w:cstheme="minorBidi"/>
          <w:b w:val="0"/>
          <w:noProof/>
          <w:color w:val="auto"/>
          <w:lang w:eastAsia="en-AU"/>
        </w:rPr>
      </w:pPr>
      <w:hyperlink w:anchor="_Toc391990435" w:history="1">
        <w:r w:rsidR="000A139C" w:rsidRPr="00360933">
          <w:rPr>
            <w:rStyle w:val="Hyperlink"/>
            <w:noProof/>
          </w:rPr>
          <w:t>About the Fair Work Ombudsman</w:t>
        </w:r>
        <w:r w:rsidR="000A139C">
          <w:rPr>
            <w:noProof/>
            <w:webHidden/>
          </w:rPr>
          <w:tab/>
        </w:r>
        <w:r w:rsidR="000A139C">
          <w:rPr>
            <w:noProof/>
            <w:webHidden/>
          </w:rPr>
          <w:fldChar w:fldCharType="begin"/>
        </w:r>
        <w:r w:rsidR="000A139C">
          <w:rPr>
            <w:noProof/>
            <w:webHidden/>
          </w:rPr>
          <w:instrText xml:space="preserve"> PAGEREF _Toc391990435 \h </w:instrText>
        </w:r>
        <w:r w:rsidR="000A139C">
          <w:rPr>
            <w:noProof/>
            <w:webHidden/>
          </w:rPr>
        </w:r>
        <w:r w:rsidR="000A139C">
          <w:rPr>
            <w:noProof/>
            <w:webHidden/>
          </w:rPr>
          <w:fldChar w:fldCharType="separate"/>
        </w:r>
        <w:r w:rsidR="000F217F">
          <w:rPr>
            <w:noProof/>
            <w:webHidden/>
          </w:rPr>
          <w:t>8</w:t>
        </w:r>
        <w:r w:rsidR="000A139C">
          <w:rPr>
            <w:noProof/>
            <w:webHidden/>
          </w:rPr>
          <w:fldChar w:fldCharType="end"/>
        </w:r>
      </w:hyperlink>
    </w:p>
    <w:p w14:paraId="0A095C20" w14:textId="77777777" w:rsidR="00494D4F" w:rsidRDefault="008B11C3">
      <w:pPr>
        <w:sectPr w:rsidR="00494D4F" w:rsidSect="00942F21">
          <w:headerReference w:type="even" r:id="rId14"/>
          <w:headerReference w:type="default" r:id="rId15"/>
          <w:footerReference w:type="even" r:id="rId16"/>
          <w:footerReference w:type="default" r:id="rId17"/>
          <w:headerReference w:type="first" r:id="rId18"/>
          <w:footerReference w:type="first" r:id="rId19"/>
          <w:pgSz w:w="11906" w:h="16838" w:code="9"/>
          <w:pgMar w:top="6804" w:right="1134" w:bottom="1134" w:left="851" w:header="3798" w:footer="709" w:gutter="0"/>
          <w:cols w:space="708"/>
          <w:titlePg/>
          <w:docGrid w:linePitch="360"/>
        </w:sectPr>
      </w:pPr>
      <w:r>
        <w:rPr>
          <w:rFonts w:ascii="Myriad Pro" w:hAnsi="Myriad Pro"/>
          <w:color w:val="98002E"/>
        </w:rPr>
        <w:fldChar w:fldCharType="end"/>
      </w:r>
    </w:p>
    <w:p w14:paraId="0A095C21" w14:textId="77777777" w:rsidR="008B11C3" w:rsidRDefault="00270E86" w:rsidP="008B11C3">
      <w:pPr>
        <w:pStyle w:val="BannerHeading"/>
        <w:framePr w:wrap="around"/>
      </w:pPr>
      <w:r>
        <w:lastRenderedPageBreak/>
        <w:t xml:space="preserve">Campaign </w:t>
      </w:r>
      <w:r w:rsidR="008B11C3">
        <w:t>snapshot</w:t>
      </w:r>
    </w:p>
    <w:p w14:paraId="0A095C22" w14:textId="77777777" w:rsidR="00494D4F" w:rsidRDefault="00270E86" w:rsidP="00494D4F">
      <w:pPr>
        <w:pStyle w:val="GlanceYellowHeading"/>
      </w:pPr>
      <w:r>
        <w:lastRenderedPageBreak/>
        <w:t>Total of</w:t>
      </w:r>
    </w:p>
    <w:p w14:paraId="0A095C23" w14:textId="77777777" w:rsidR="00494D4F" w:rsidRDefault="00C674AC" w:rsidP="00494D4F">
      <w:pPr>
        <w:pStyle w:val="GlanceRedHeading"/>
      </w:pPr>
      <w:r>
        <w:t>19</w:t>
      </w:r>
    </w:p>
    <w:p w14:paraId="0A095C24" w14:textId="77777777" w:rsidR="00494D4F" w:rsidRPr="00C87936" w:rsidRDefault="00270E86" w:rsidP="00494D4F">
      <w:pPr>
        <w:pStyle w:val="GlanceBody"/>
      </w:pPr>
      <w:proofErr w:type="gramStart"/>
      <w:r>
        <w:t>businesses</w:t>
      </w:r>
      <w:proofErr w:type="gramEnd"/>
      <w:r>
        <w:t xml:space="preserve"> </w:t>
      </w:r>
      <w:r w:rsidR="00C23D86">
        <w:t xml:space="preserve">were </w:t>
      </w:r>
      <w:r w:rsidR="00C674AC">
        <w:t>assessed</w:t>
      </w:r>
      <w:r w:rsidR="0087041D">
        <w:tab/>
      </w:r>
    </w:p>
    <w:p w14:paraId="0A095C25" w14:textId="77777777" w:rsidR="00676C8F" w:rsidRDefault="003B56AE" w:rsidP="003B56AE">
      <w:pPr>
        <w:pStyle w:val="GlanceYellowHeading"/>
      </w:pPr>
      <w:r>
        <w:br w:type="column"/>
      </w:r>
      <w:r w:rsidR="00795E70">
        <w:lastRenderedPageBreak/>
        <w:t>We found</w:t>
      </w:r>
    </w:p>
    <w:p w14:paraId="0A095C26" w14:textId="77777777" w:rsidR="00676C8F" w:rsidRDefault="00C674AC" w:rsidP="00676C8F">
      <w:pPr>
        <w:pStyle w:val="GlanceRedHeading"/>
      </w:pPr>
      <w:r>
        <w:t>68</w:t>
      </w:r>
      <w:r w:rsidR="00795E70">
        <w:t>%</w:t>
      </w:r>
    </w:p>
    <w:p w14:paraId="0A095C27" w14:textId="77777777" w:rsidR="00676C8F" w:rsidRPr="00C87936" w:rsidRDefault="00795E70" w:rsidP="00676C8F">
      <w:pPr>
        <w:pStyle w:val="GlanceBody"/>
      </w:pPr>
      <w:proofErr w:type="gramStart"/>
      <w:r>
        <w:t>of</w:t>
      </w:r>
      <w:proofErr w:type="gramEnd"/>
      <w:r>
        <w:t xml:space="preserve"> employers were paying their employees correctly</w:t>
      </w:r>
      <w:r w:rsidR="00676C8F" w:rsidRPr="00494D4F">
        <w:t>.</w:t>
      </w:r>
    </w:p>
    <w:p w14:paraId="0A095C28" w14:textId="77777777" w:rsidR="003B56AE" w:rsidRDefault="003B56AE" w:rsidP="003B56AE">
      <w:pPr>
        <w:pStyle w:val="GlanceYellowHeading"/>
      </w:pPr>
      <w:r>
        <w:br w:type="column"/>
      </w:r>
      <w:r w:rsidR="00270E86">
        <w:lastRenderedPageBreak/>
        <w:t>Over</w:t>
      </w:r>
    </w:p>
    <w:p w14:paraId="0A095C29" w14:textId="77777777" w:rsidR="003B56AE" w:rsidRDefault="00270E86" w:rsidP="003B56AE">
      <w:pPr>
        <w:pStyle w:val="GlanceRedHeading"/>
      </w:pPr>
      <w:r>
        <w:t>$</w:t>
      </w:r>
      <w:proofErr w:type="spellStart"/>
      <w:r>
        <w:t>39</w:t>
      </w:r>
      <w:r w:rsidR="00795E70">
        <w:t>k</w:t>
      </w:r>
      <w:proofErr w:type="spellEnd"/>
    </w:p>
    <w:p w14:paraId="0A095C2A" w14:textId="77777777" w:rsidR="003B56AE" w:rsidRDefault="00795E70" w:rsidP="003B56AE">
      <w:pPr>
        <w:pStyle w:val="GlanceBody"/>
      </w:pPr>
      <w:proofErr w:type="gramStart"/>
      <w:r>
        <w:t>was</w:t>
      </w:r>
      <w:proofErr w:type="gramEnd"/>
      <w:r>
        <w:t xml:space="preserve"> recovered on behalf of 59 employees who were underpaid</w:t>
      </w:r>
      <w:r w:rsidR="003B56AE" w:rsidRPr="00494D4F">
        <w:t xml:space="preserve"> </w:t>
      </w:r>
    </w:p>
    <w:p w14:paraId="0A095C2B" w14:textId="77777777" w:rsidR="00676C8F" w:rsidRPr="00676C8F" w:rsidRDefault="00676C8F" w:rsidP="003B56AE">
      <w:pPr>
        <w:sectPr w:rsidR="00676C8F" w:rsidRPr="00676C8F" w:rsidSect="0053634B">
          <w:footerReference w:type="default" r:id="rId20"/>
          <w:headerReference w:type="first" r:id="rId21"/>
          <w:footerReference w:type="first" r:id="rId22"/>
          <w:pgSz w:w="11906" w:h="16838" w:code="9"/>
          <w:pgMar w:top="3289" w:right="851" w:bottom="1134" w:left="1134" w:header="709" w:footer="510" w:gutter="0"/>
          <w:cols w:num="3" w:space="369"/>
          <w:docGrid w:linePitch="360"/>
        </w:sectPr>
      </w:pPr>
    </w:p>
    <w:p w14:paraId="0A095C2C" w14:textId="77777777" w:rsidR="00EB6176" w:rsidRDefault="00742794" w:rsidP="005E4110">
      <w:pPr>
        <w:pStyle w:val="BannerHeading"/>
        <w:framePr w:wrap="around"/>
      </w:pPr>
      <w:r>
        <w:lastRenderedPageBreak/>
        <w:t>TAS Young h</w:t>
      </w:r>
      <w:r w:rsidR="00C23D86">
        <w:t xml:space="preserve">ospitality &amp; </w:t>
      </w:r>
      <w:r>
        <w:t>visa workers c</w:t>
      </w:r>
      <w:r w:rsidR="00C23D86">
        <w:t>ampaign 2011/2012</w:t>
      </w:r>
    </w:p>
    <w:p w14:paraId="0A095C2D" w14:textId="77777777" w:rsidR="005E4110" w:rsidRPr="00AD12EF" w:rsidRDefault="00C23D86" w:rsidP="00AD12EF">
      <w:pPr>
        <w:pStyle w:val="Heading1"/>
      </w:pPr>
      <w:bookmarkStart w:id="0" w:name="_Toc391990427"/>
      <w:r>
        <w:lastRenderedPageBreak/>
        <w:t>Summary</w:t>
      </w:r>
      <w:bookmarkEnd w:id="0"/>
    </w:p>
    <w:p w14:paraId="0A095C2E" w14:textId="77777777" w:rsidR="00270B8D" w:rsidRDefault="00742794" w:rsidP="00742794">
      <w:pPr>
        <w:spacing w:before="120" w:after="0"/>
      </w:pPr>
      <w:r>
        <w:t>The Fair Work Om</w:t>
      </w:r>
      <w:r w:rsidR="0087041D">
        <w:t>budsman’s</w:t>
      </w:r>
      <w:r w:rsidR="000F217F">
        <w:t xml:space="preserve"> TAS </w:t>
      </w:r>
      <w:r w:rsidR="0087041D">
        <w:t xml:space="preserve">Young hospitality and </w:t>
      </w:r>
      <w:r>
        <w:t xml:space="preserve">visa workers campaign (the campaign) aimed to both promote and assess compliance amongst </w:t>
      </w:r>
      <w:r w:rsidR="00270B8D">
        <w:t xml:space="preserve">hospitality establishments </w:t>
      </w:r>
      <w:r>
        <w:t>that employ</w:t>
      </w:r>
      <w:r w:rsidR="00270B8D">
        <w:t xml:space="preserve"> young workers, students </w:t>
      </w:r>
      <w:r w:rsidR="000F5EB2">
        <w:t>or</w:t>
      </w:r>
      <w:r w:rsidR="00270B8D">
        <w:t xml:space="preserve"> visa workers. </w:t>
      </w:r>
    </w:p>
    <w:p w14:paraId="0A095C2F" w14:textId="07B197F9" w:rsidR="000F217F" w:rsidRDefault="00270B8D" w:rsidP="00742794">
      <w:pPr>
        <w:spacing w:before="120" w:after="0"/>
      </w:pPr>
      <w:r>
        <w:t xml:space="preserve">Fair Work Inspectors </w:t>
      </w:r>
      <w:r w:rsidR="00C674AC">
        <w:t xml:space="preserve">assessed </w:t>
      </w:r>
      <w:r w:rsidR="000F217F">
        <w:t xml:space="preserve">compliance with Australia’s workplace laws among </w:t>
      </w:r>
      <w:r w:rsidR="00C674AC">
        <w:t>19</w:t>
      </w:r>
      <w:r>
        <w:t xml:space="preserve"> businesses</w:t>
      </w:r>
      <w:r w:rsidR="0003225E">
        <w:t xml:space="preserve"> in Launceston and Hobart. </w:t>
      </w:r>
      <w:r w:rsidR="000F217F">
        <w:t>W</w:t>
      </w:r>
      <w:r w:rsidR="00742794">
        <w:t xml:space="preserve">e </w:t>
      </w:r>
      <w:r w:rsidR="000F217F">
        <w:t xml:space="preserve">also </w:t>
      </w:r>
      <w:r w:rsidR="0002546E">
        <w:t>spoke to employers</w:t>
      </w:r>
      <w:r w:rsidR="00742794">
        <w:t xml:space="preserve"> </w:t>
      </w:r>
      <w:r w:rsidR="000F217F">
        <w:t>about their obligations and how our online tools and resources can help make compliance easier.</w:t>
      </w:r>
    </w:p>
    <w:p w14:paraId="0A095C30" w14:textId="431FEFB8" w:rsidR="00270B8D" w:rsidRDefault="00742794" w:rsidP="00742794">
      <w:pPr>
        <w:spacing w:before="120" w:after="0"/>
      </w:pPr>
      <w:r>
        <w:t xml:space="preserve">We assessed </w:t>
      </w:r>
      <w:r w:rsidR="000F217F">
        <w:t>the</w:t>
      </w:r>
      <w:r>
        <w:t xml:space="preserve"> time and wage records to ensure that pay slip and</w:t>
      </w:r>
      <w:r w:rsidR="000F217F">
        <w:t xml:space="preserve"> record-</w:t>
      </w:r>
      <w:r w:rsidR="0003225E">
        <w:t xml:space="preserve">keeping practices </w:t>
      </w:r>
      <w:r>
        <w:t xml:space="preserve">were correct and that </w:t>
      </w:r>
      <w:r w:rsidR="0003225E">
        <w:t>employees were</w:t>
      </w:r>
      <w:r>
        <w:t xml:space="preserve"> receiving </w:t>
      </w:r>
      <w:r w:rsidR="000F217F">
        <w:t>correct pay rates</w:t>
      </w:r>
      <w:r w:rsidR="0003225E">
        <w:t xml:space="preserve">. </w:t>
      </w:r>
    </w:p>
    <w:p w14:paraId="0A095C31" w14:textId="77777777" w:rsidR="0003225E" w:rsidRDefault="000F217F" w:rsidP="00742794">
      <w:pPr>
        <w:spacing w:before="120" w:after="0"/>
      </w:pPr>
      <w:r>
        <w:t>Our assessments showed that</w:t>
      </w:r>
      <w:r w:rsidR="0003225E">
        <w:t>:</w:t>
      </w:r>
    </w:p>
    <w:p w14:paraId="0A095C32" w14:textId="77777777" w:rsidR="0003225E" w:rsidRPr="0087041D" w:rsidRDefault="00C674AC" w:rsidP="00742794">
      <w:pPr>
        <w:pStyle w:val="Bullet"/>
        <w:spacing w:before="120" w:after="0"/>
      </w:pPr>
      <w:r w:rsidRPr="0087041D">
        <w:t>13</w:t>
      </w:r>
      <w:r w:rsidR="0003225E" w:rsidRPr="0087041D">
        <w:t xml:space="preserve"> (</w:t>
      </w:r>
      <w:r w:rsidRPr="0087041D">
        <w:t>68</w:t>
      </w:r>
      <w:r w:rsidR="0003225E" w:rsidRPr="0087041D">
        <w:t xml:space="preserve">%) businesses were paying their employees correctly </w:t>
      </w:r>
    </w:p>
    <w:p w14:paraId="0A095C33" w14:textId="77777777" w:rsidR="0003225E" w:rsidRPr="0087041D" w:rsidRDefault="00C674AC" w:rsidP="00742794">
      <w:pPr>
        <w:pStyle w:val="Bullet"/>
        <w:spacing w:before="120" w:after="0"/>
      </w:pPr>
      <w:r w:rsidRPr="0087041D">
        <w:t>15</w:t>
      </w:r>
      <w:r w:rsidR="0003225E" w:rsidRPr="0087041D">
        <w:t xml:space="preserve"> (</w:t>
      </w:r>
      <w:r w:rsidRPr="0087041D">
        <w:t>79</w:t>
      </w:r>
      <w:r w:rsidR="0003225E" w:rsidRPr="0087041D">
        <w:t>%) businesses were compliant with record-keeping and pay slip requirements.</w:t>
      </w:r>
    </w:p>
    <w:p w14:paraId="0A095C34" w14:textId="77777777" w:rsidR="0003225E" w:rsidRPr="002A059E" w:rsidRDefault="00742794" w:rsidP="00742794">
      <w:pPr>
        <w:spacing w:before="120" w:after="0"/>
      </w:pPr>
      <w:r w:rsidRPr="0087041D">
        <w:t>W</w:t>
      </w:r>
      <w:r w:rsidR="0003225E" w:rsidRPr="0087041D">
        <w:t>e</w:t>
      </w:r>
      <w:r w:rsidRPr="0087041D">
        <w:t xml:space="preserve"> also</w:t>
      </w:r>
      <w:r w:rsidR="0003225E" w:rsidRPr="0087041D">
        <w:t xml:space="preserve"> recovered a total $</w:t>
      </w:r>
      <w:r w:rsidR="003E3C80" w:rsidRPr="0087041D">
        <w:t>39 829</w:t>
      </w:r>
      <w:r w:rsidR="0003225E" w:rsidRPr="0087041D">
        <w:t xml:space="preserve"> </w:t>
      </w:r>
      <w:r w:rsidR="000F217F">
        <w:t xml:space="preserve">from five businesses who had collectively underpaid </w:t>
      </w:r>
      <w:r w:rsidR="003E3C80" w:rsidRPr="0087041D">
        <w:t>59</w:t>
      </w:r>
      <w:r w:rsidR="0003225E" w:rsidRPr="0087041D">
        <w:t xml:space="preserve"> employees</w:t>
      </w:r>
      <w:r w:rsidR="00C674AC" w:rsidRPr="002A059E">
        <w:t>.</w:t>
      </w:r>
    </w:p>
    <w:p w14:paraId="0A095C35" w14:textId="77777777" w:rsidR="0003225E" w:rsidRPr="00C51CD9" w:rsidRDefault="0003225E" w:rsidP="00742794">
      <w:pPr>
        <w:spacing w:after="0"/>
      </w:pPr>
    </w:p>
    <w:p w14:paraId="0A095C36" w14:textId="77777777" w:rsidR="003E3C80" w:rsidRPr="006613B6" w:rsidRDefault="003E3C80" w:rsidP="00742794">
      <w:pPr>
        <w:pStyle w:val="Heading1"/>
        <w:spacing w:before="0" w:after="0"/>
      </w:pPr>
      <w:bookmarkStart w:id="1" w:name="_Toc391990428"/>
      <w:r w:rsidRPr="006613B6">
        <w:t xml:space="preserve">Purpose of the </w:t>
      </w:r>
      <w:r>
        <w:t>campaign</w:t>
      </w:r>
      <w:bookmarkEnd w:id="1"/>
    </w:p>
    <w:p w14:paraId="0A095C37" w14:textId="77777777" w:rsidR="000F5EB2" w:rsidRDefault="000F5EB2" w:rsidP="0087041D">
      <w:pPr>
        <w:spacing w:before="120" w:after="0"/>
      </w:pPr>
      <w:r>
        <w:t>The specific objectives of the campaign were to:</w:t>
      </w:r>
    </w:p>
    <w:p w14:paraId="0A095C38" w14:textId="712EE382" w:rsidR="00742794" w:rsidRPr="00742794" w:rsidRDefault="00742794" w:rsidP="0087041D">
      <w:pPr>
        <w:pStyle w:val="Bullet"/>
        <w:spacing w:before="120" w:after="0"/>
      </w:pPr>
      <w:r w:rsidRPr="00742794">
        <w:t xml:space="preserve">promote </w:t>
      </w:r>
      <w:r w:rsidR="0087041D">
        <w:t>awareness of</w:t>
      </w:r>
      <w:r w:rsidR="0002546E">
        <w:t>,</w:t>
      </w:r>
      <w:r w:rsidR="0087041D">
        <w:t xml:space="preserve"> and compliance with</w:t>
      </w:r>
      <w:r w:rsidR="0002546E">
        <w:t>,</w:t>
      </w:r>
      <w:r w:rsidR="0087041D">
        <w:t xml:space="preserve"> </w:t>
      </w:r>
      <w:r w:rsidRPr="00742794">
        <w:t>Australia’s workplace laws</w:t>
      </w:r>
      <w:r w:rsidR="0087041D">
        <w:t>, specifically in relation to record-keeping, pay slips and pay rates</w:t>
      </w:r>
    </w:p>
    <w:p w14:paraId="0A095C39" w14:textId="77777777" w:rsidR="000F5EB2" w:rsidRDefault="00742794" w:rsidP="00742794">
      <w:pPr>
        <w:pStyle w:val="Bullet"/>
        <w:spacing w:before="120" w:after="0"/>
      </w:pPr>
      <w:r>
        <w:t>work with</w:t>
      </w:r>
      <w:r w:rsidR="000F5EB2">
        <w:t xml:space="preserve"> employers to rectify </w:t>
      </w:r>
      <w:r>
        <w:t>any errors identified</w:t>
      </w:r>
    </w:p>
    <w:p w14:paraId="0A095C3A" w14:textId="77777777" w:rsidR="0087041D" w:rsidRDefault="0087041D" w:rsidP="00742794">
      <w:pPr>
        <w:pStyle w:val="Bullet"/>
      </w:pPr>
      <w:r>
        <w:lastRenderedPageBreak/>
        <w:t>provide employers with information and resources to help make compliance easier for them</w:t>
      </w:r>
    </w:p>
    <w:p w14:paraId="0A095C3B" w14:textId="77777777" w:rsidR="00973578" w:rsidRDefault="00973578" w:rsidP="00742794">
      <w:pPr>
        <w:pStyle w:val="Heading1"/>
        <w:spacing w:before="120" w:after="0"/>
      </w:pPr>
      <w:bookmarkStart w:id="2" w:name="_Toc391990429"/>
      <w:r w:rsidRPr="006613B6">
        <w:t>Our industry partners</w:t>
      </w:r>
      <w:bookmarkEnd w:id="2"/>
    </w:p>
    <w:p w14:paraId="0A095C3C" w14:textId="77777777" w:rsidR="00973578" w:rsidRDefault="00973578" w:rsidP="00742794">
      <w:pPr>
        <w:pStyle w:val="Bullet"/>
        <w:numPr>
          <w:ilvl w:val="0"/>
          <w:numId w:val="0"/>
        </w:numPr>
        <w:spacing w:before="120" w:after="0"/>
      </w:pPr>
      <w:r>
        <w:t>We wrote to the following stakeholders to inform them of the campaign:</w:t>
      </w:r>
    </w:p>
    <w:p w14:paraId="0A095C3D" w14:textId="77777777" w:rsidR="00973578" w:rsidRDefault="00973578" w:rsidP="00742794">
      <w:pPr>
        <w:pStyle w:val="Bullet"/>
        <w:spacing w:before="120" w:after="0"/>
      </w:pPr>
      <w:r>
        <w:t>Members of Parliament of both the State and Commonwealth</w:t>
      </w:r>
    </w:p>
    <w:p w14:paraId="0A095C3E" w14:textId="77777777" w:rsidR="00973578" w:rsidRPr="004C3897" w:rsidRDefault="00F81473" w:rsidP="00742794">
      <w:pPr>
        <w:pStyle w:val="Bullet"/>
        <w:spacing w:before="120" w:after="0"/>
      </w:pPr>
      <w:r>
        <w:t>Tasmanian Small Business Council</w:t>
      </w:r>
    </w:p>
    <w:p w14:paraId="0A095C3F" w14:textId="77777777" w:rsidR="00973578" w:rsidRDefault="00973578" w:rsidP="00742794">
      <w:pPr>
        <w:pStyle w:val="Bullet"/>
        <w:spacing w:before="120" w:after="0"/>
      </w:pPr>
      <w:r w:rsidRPr="004C3897">
        <w:t>Tasmanian Hotels Association</w:t>
      </w:r>
    </w:p>
    <w:p w14:paraId="0A095C40" w14:textId="77777777" w:rsidR="00F81473" w:rsidRDefault="00F81473" w:rsidP="00742794">
      <w:pPr>
        <w:pStyle w:val="Bullet"/>
        <w:spacing w:before="120" w:after="0"/>
      </w:pPr>
      <w:r>
        <w:t>Workplace Standards Tasmania</w:t>
      </w:r>
    </w:p>
    <w:p w14:paraId="0A095C41" w14:textId="77777777" w:rsidR="00F81473" w:rsidRDefault="00F81473" w:rsidP="00742794">
      <w:pPr>
        <w:pStyle w:val="Bullet"/>
        <w:spacing w:before="120" w:after="0"/>
      </w:pPr>
      <w:r>
        <w:t>Unions Tasmania</w:t>
      </w:r>
    </w:p>
    <w:p w14:paraId="0A095C42" w14:textId="77777777" w:rsidR="00F81473" w:rsidRDefault="00F81473" w:rsidP="00742794">
      <w:pPr>
        <w:pStyle w:val="Bullet"/>
        <w:spacing w:before="120" w:after="0"/>
      </w:pPr>
      <w:r>
        <w:t>Tasmanian Chamber of Commerce &amp; Industry</w:t>
      </w:r>
    </w:p>
    <w:p w14:paraId="0A095C43" w14:textId="77777777" w:rsidR="00F81473" w:rsidRDefault="00F81473" w:rsidP="00742794">
      <w:pPr>
        <w:pStyle w:val="Heading1"/>
        <w:spacing w:before="120" w:after="0"/>
      </w:pPr>
      <w:bookmarkStart w:id="3" w:name="_Toc377134491"/>
      <w:bookmarkStart w:id="4" w:name="_Toc391990430"/>
      <w:r>
        <w:t>Why did we conduct the campaign?</w:t>
      </w:r>
      <w:bookmarkEnd w:id="3"/>
      <w:bookmarkEnd w:id="4"/>
      <w:r>
        <w:t xml:space="preserve"> </w:t>
      </w:r>
    </w:p>
    <w:p w14:paraId="0A095C44" w14:textId="77777777" w:rsidR="0031634E" w:rsidRDefault="00742794" w:rsidP="009A4730">
      <w:pPr>
        <w:pStyle w:val="Bullet"/>
        <w:numPr>
          <w:ilvl w:val="0"/>
          <w:numId w:val="0"/>
        </w:numPr>
        <w:spacing w:before="120" w:after="0"/>
      </w:pPr>
      <w:r>
        <w:t>In late 2011</w:t>
      </w:r>
      <w:r w:rsidR="0031634E">
        <w:t xml:space="preserve"> </w:t>
      </w:r>
      <w:r w:rsidR="0087041D">
        <w:t>local Fair Work Inspectors</w:t>
      </w:r>
      <w:r>
        <w:t xml:space="preserve"> </w:t>
      </w:r>
      <w:r w:rsidR="0031634E">
        <w:t xml:space="preserve">received intelligence about </w:t>
      </w:r>
      <w:r>
        <w:t xml:space="preserve">some hospitality establishments in Hobart and Launceston underpaying staff. The businesses concerned were </w:t>
      </w:r>
      <w:r w:rsidR="0031634E">
        <w:t>employing young workers, students or visa workers</w:t>
      </w:r>
      <w:r>
        <w:t>.</w:t>
      </w:r>
    </w:p>
    <w:p w14:paraId="0A095C45" w14:textId="77777777" w:rsidR="0031634E" w:rsidRDefault="0087041D" w:rsidP="009A4730">
      <w:pPr>
        <w:pStyle w:val="Bullet"/>
        <w:numPr>
          <w:ilvl w:val="0"/>
          <w:numId w:val="0"/>
        </w:numPr>
        <w:spacing w:before="120" w:after="0"/>
      </w:pPr>
      <w:r>
        <w:t>This message was further reinforced</w:t>
      </w:r>
      <w:r w:rsidR="00742794">
        <w:t xml:space="preserve"> when we conducted </w:t>
      </w:r>
      <w:r w:rsidR="0031634E">
        <w:t xml:space="preserve">presentations </w:t>
      </w:r>
      <w:r w:rsidR="00742794">
        <w:t xml:space="preserve">about workplace rights and obligations </w:t>
      </w:r>
      <w:r w:rsidR="0031634E">
        <w:t>to international students</w:t>
      </w:r>
      <w:r w:rsidR="00742794">
        <w:t xml:space="preserve"> in Tasmania</w:t>
      </w:r>
      <w:r>
        <w:t>. S</w:t>
      </w:r>
      <w:r w:rsidR="00742794">
        <w:t xml:space="preserve">everal attendees suggested that some hospitality establishments </w:t>
      </w:r>
      <w:r>
        <w:t xml:space="preserve">they had worked for </w:t>
      </w:r>
      <w:r w:rsidR="00742794">
        <w:t>were unfamiliar with their workplace obligations.</w:t>
      </w:r>
    </w:p>
    <w:p w14:paraId="0A095C46" w14:textId="77777777" w:rsidR="004B5E2D" w:rsidRDefault="00742794" w:rsidP="009A4730">
      <w:pPr>
        <w:pStyle w:val="Bullet"/>
        <w:numPr>
          <w:ilvl w:val="0"/>
          <w:numId w:val="0"/>
        </w:numPr>
        <w:spacing w:before="120" w:after="0"/>
      </w:pPr>
      <w:r>
        <w:t>We decided that ‘f</w:t>
      </w:r>
      <w:r w:rsidR="004B5E2D">
        <w:t>ace to fa</w:t>
      </w:r>
      <w:r>
        <w:t>ce’ visits to a sample of such businesses would enable</w:t>
      </w:r>
      <w:r w:rsidR="004B5E2D">
        <w:t xml:space="preserve"> </w:t>
      </w:r>
      <w:r w:rsidR="0087041D">
        <w:t>FWO</w:t>
      </w:r>
      <w:r w:rsidR="004B5E2D">
        <w:t xml:space="preserve"> to </w:t>
      </w:r>
      <w:r>
        <w:t>engage directly with employers, to help them both understand and comply with their obligations.</w:t>
      </w:r>
    </w:p>
    <w:p w14:paraId="0A095C47" w14:textId="77777777" w:rsidR="006F0F27" w:rsidRPr="006613B6" w:rsidRDefault="006F0F27" w:rsidP="0083614D">
      <w:pPr>
        <w:pStyle w:val="Heading1"/>
        <w:spacing w:before="120" w:after="0"/>
      </w:pPr>
      <w:bookmarkStart w:id="5" w:name="_Toc391990431"/>
      <w:r w:rsidRPr="006613B6">
        <w:lastRenderedPageBreak/>
        <w:t>What did we do?</w:t>
      </w:r>
      <w:bookmarkEnd w:id="5"/>
    </w:p>
    <w:p w14:paraId="0A095C48" w14:textId="77777777" w:rsidR="00772136" w:rsidRDefault="0083614D" w:rsidP="000A139C">
      <w:pPr>
        <w:pStyle w:val="Bullet"/>
        <w:numPr>
          <w:ilvl w:val="0"/>
          <w:numId w:val="0"/>
        </w:numPr>
        <w:spacing w:before="120" w:after="0"/>
        <w:ind w:left="57"/>
      </w:pPr>
      <w:r>
        <w:t>Fair Work Inspectors</w:t>
      </w:r>
      <w:r w:rsidR="00772136">
        <w:t xml:space="preserve"> </w:t>
      </w:r>
      <w:r w:rsidR="0087041D">
        <w:t>visited</w:t>
      </w:r>
      <w:r w:rsidR="00772136">
        <w:t xml:space="preserve"> </w:t>
      </w:r>
      <w:r w:rsidR="00C674AC">
        <w:t>19</w:t>
      </w:r>
      <w:r w:rsidR="00772136">
        <w:t xml:space="preserve"> businesses</w:t>
      </w:r>
      <w:r>
        <w:t xml:space="preserve"> in Hobart and Launceston which employed either young workers, visa workers or students</w:t>
      </w:r>
      <w:r w:rsidR="00772136">
        <w:t>.</w:t>
      </w:r>
    </w:p>
    <w:p w14:paraId="0A095C49" w14:textId="1E59DC65" w:rsidR="00772136" w:rsidRDefault="00772136" w:rsidP="000A139C">
      <w:pPr>
        <w:pStyle w:val="Bullet"/>
        <w:numPr>
          <w:ilvl w:val="0"/>
          <w:numId w:val="0"/>
        </w:numPr>
        <w:spacing w:before="120" w:after="0"/>
        <w:ind w:left="57"/>
      </w:pPr>
      <w:r>
        <w:t>W</w:t>
      </w:r>
      <w:r w:rsidRPr="00164778">
        <w:t xml:space="preserve">e assessed </w:t>
      </w:r>
      <w:r>
        <w:t xml:space="preserve">the businesses’ time and wage </w:t>
      </w:r>
      <w:r w:rsidRPr="00164778">
        <w:t>rec</w:t>
      </w:r>
      <w:r>
        <w:t xml:space="preserve">ords to </w:t>
      </w:r>
      <w:r w:rsidR="0087041D">
        <w:t>determine</w:t>
      </w:r>
      <w:r>
        <w:t xml:space="preserve"> compliance with the requirements of the </w:t>
      </w:r>
      <w:r w:rsidRPr="00164778">
        <w:rPr>
          <w:i/>
        </w:rPr>
        <w:t>Fair Work Act 2009</w:t>
      </w:r>
      <w:r w:rsidRPr="00164778">
        <w:t xml:space="preserve"> </w:t>
      </w:r>
      <w:r>
        <w:t>(</w:t>
      </w:r>
      <w:r w:rsidR="0083614D">
        <w:t>the Act),</w:t>
      </w:r>
      <w:r>
        <w:t xml:space="preserve"> the </w:t>
      </w:r>
      <w:r w:rsidRPr="00CC2C1D">
        <w:rPr>
          <w:i/>
        </w:rPr>
        <w:t>Fair Work Regulations 2009</w:t>
      </w:r>
      <w:r>
        <w:t xml:space="preserve"> (the Regulat</w:t>
      </w:r>
      <w:r w:rsidR="00DE60AB">
        <w:t>ions) and the applicable award.</w:t>
      </w:r>
    </w:p>
    <w:p w14:paraId="0A095C4A" w14:textId="77777777" w:rsidR="00772136" w:rsidRDefault="00772136" w:rsidP="009A4730">
      <w:pPr>
        <w:pStyle w:val="Bullet"/>
        <w:numPr>
          <w:ilvl w:val="0"/>
          <w:numId w:val="0"/>
        </w:numPr>
        <w:spacing w:before="120" w:after="0"/>
        <w:ind w:left="57"/>
      </w:pPr>
      <w:r>
        <w:t>Once the assessments were completed we discussed</w:t>
      </w:r>
      <w:r w:rsidR="0083614D">
        <w:t xml:space="preserve"> our findings with the employer:</w:t>
      </w:r>
    </w:p>
    <w:p w14:paraId="0A095C4B" w14:textId="44C45CEF" w:rsidR="00772136" w:rsidRPr="00AE05E1" w:rsidRDefault="00772136" w:rsidP="009A4730">
      <w:pPr>
        <w:pStyle w:val="Bullet"/>
        <w:spacing w:before="120" w:after="0"/>
      </w:pPr>
      <w:r>
        <w:t>W</w:t>
      </w:r>
      <w:r w:rsidRPr="00624CDD">
        <w:t xml:space="preserve">here we identified pay slip </w:t>
      </w:r>
      <w:r>
        <w:t>errors</w:t>
      </w:r>
      <w:r w:rsidRPr="00624CDD">
        <w:t xml:space="preserve"> we required </w:t>
      </w:r>
      <w:r w:rsidR="0083614D">
        <w:t>the employer</w:t>
      </w:r>
      <w:r w:rsidRPr="00624CDD">
        <w:t xml:space="preserve"> to complete a writte</w:t>
      </w:r>
      <w:r w:rsidR="0002546E">
        <w:t>n undertaking to issue correct</w:t>
      </w:r>
      <w:r w:rsidRPr="00624CDD">
        <w:t xml:space="preserve"> </w:t>
      </w:r>
      <w:r w:rsidRPr="00AE05E1">
        <w:t>payslips in the future</w:t>
      </w:r>
      <w:r w:rsidR="0002546E">
        <w:t>.</w:t>
      </w:r>
    </w:p>
    <w:p w14:paraId="0A095C4C" w14:textId="77777777" w:rsidR="00772136" w:rsidRPr="00AE05E1" w:rsidRDefault="00772136" w:rsidP="009A4730">
      <w:pPr>
        <w:pStyle w:val="Bullet"/>
        <w:spacing w:before="120" w:after="0"/>
      </w:pPr>
      <w:r w:rsidRPr="00AE05E1">
        <w:t xml:space="preserve">Where </w:t>
      </w:r>
      <w:r w:rsidR="0083614D" w:rsidRPr="00AE05E1">
        <w:t xml:space="preserve">employees were </w:t>
      </w:r>
      <w:r w:rsidR="0087041D" w:rsidRPr="00AE05E1">
        <w:t xml:space="preserve">found to have been </w:t>
      </w:r>
      <w:r w:rsidR="0083614D" w:rsidRPr="00AE05E1">
        <w:t>underpaid</w:t>
      </w:r>
      <w:r w:rsidRPr="00AE05E1">
        <w:t>, we</w:t>
      </w:r>
      <w:r w:rsidR="0083614D" w:rsidRPr="00AE05E1">
        <w:t xml:space="preserve"> worked with the employer to </w:t>
      </w:r>
      <w:r w:rsidRPr="00AE05E1">
        <w:t xml:space="preserve">rectify the </w:t>
      </w:r>
      <w:r w:rsidR="0087041D" w:rsidRPr="00AE05E1">
        <w:t>u</w:t>
      </w:r>
      <w:r w:rsidRPr="00AE05E1">
        <w:t>nderpayments</w:t>
      </w:r>
      <w:r w:rsidR="0083614D" w:rsidRPr="00AE05E1">
        <w:t xml:space="preserve">. Once all underpayments were calculated, we required the employer to provide proof of </w:t>
      </w:r>
      <w:r w:rsidR="0087041D" w:rsidRPr="00AE05E1">
        <w:t>having made</w:t>
      </w:r>
      <w:r w:rsidR="0083614D" w:rsidRPr="00AE05E1">
        <w:t xml:space="preserve"> back payments to </w:t>
      </w:r>
      <w:r w:rsidR="0087041D" w:rsidRPr="00AE05E1">
        <w:t xml:space="preserve">all affected </w:t>
      </w:r>
      <w:r w:rsidR="0083614D" w:rsidRPr="00AE05E1">
        <w:t>staff.</w:t>
      </w:r>
    </w:p>
    <w:p w14:paraId="0A095C4D" w14:textId="2F9B128E" w:rsidR="00830F60" w:rsidRPr="00AE05E1" w:rsidRDefault="0083614D" w:rsidP="000A139C">
      <w:pPr>
        <w:pStyle w:val="Bullet"/>
        <w:numPr>
          <w:ilvl w:val="0"/>
          <w:numId w:val="0"/>
        </w:numPr>
        <w:spacing w:before="120" w:after="0"/>
        <w:ind w:left="57"/>
      </w:pPr>
      <w:r w:rsidRPr="00AE05E1">
        <w:t>In additi</w:t>
      </w:r>
      <w:r w:rsidR="00AE05E1">
        <w:t xml:space="preserve">on to conducting assessments of </w:t>
      </w:r>
      <w:r w:rsidRPr="00AE05E1">
        <w:t xml:space="preserve">time and wage records, </w:t>
      </w:r>
      <w:r w:rsidR="00830F60" w:rsidRPr="00AE05E1">
        <w:t xml:space="preserve">Fair Work Inspectors provided employers with advice and resources to help them </w:t>
      </w:r>
      <w:r w:rsidR="0087041D" w:rsidRPr="00AE05E1">
        <w:t xml:space="preserve">more easily </w:t>
      </w:r>
      <w:r w:rsidR="00830F60" w:rsidRPr="00AE05E1">
        <w:t>understand and comply with their obligations.</w:t>
      </w:r>
    </w:p>
    <w:p w14:paraId="0A095C4E" w14:textId="77777777" w:rsidR="00C16FDC" w:rsidRPr="00AE05E1" w:rsidRDefault="00AE05E1" w:rsidP="00AE05E1">
      <w:pPr>
        <w:pStyle w:val="Heading1"/>
        <w:spacing w:before="120" w:after="0"/>
      </w:pPr>
      <w:r w:rsidRPr="00AE05E1">
        <w:br w:type="column"/>
      </w:r>
      <w:bookmarkStart w:id="6" w:name="_Toc391990432"/>
      <w:bookmarkStart w:id="7" w:name="_GoBack"/>
      <w:bookmarkEnd w:id="7"/>
      <w:r w:rsidR="00C16FDC" w:rsidRPr="00AE05E1">
        <w:lastRenderedPageBreak/>
        <w:t>What did we find?</w:t>
      </w:r>
      <w:bookmarkEnd w:id="6"/>
      <w:r w:rsidR="00C16FDC" w:rsidRPr="00AE05E1">
        <w:t xml:space="preserve"> </w:t>
      </w:r>
    </w:p>
    <w:p w14:paraId="0A095C4F" w14:textId="77777777" w:rsidR="00C16FDC" w:rsidRPr="00AE05E1" w:rsidRDefault="00C16FDC" w:rsidP="000A139C">
      <w:pPr>
        <w:pStyle w:val="Bullet"/>
        <w:numPr>
          <w:ilvl w:val="0"/>
          <w:numId w:val="0"/>
        </w:numPr>
        <w:spacing w:before="120" w:after="0"/>
        <w:ind w:left="357" w:hanging="357"/>
      </w:pPr>
      <w:r w:rsidRPr="00AE05E1">
        <w:t xml:space="preserve">Of the </w:t>
      </w:r>
      <w:r w:rsidR="00C674AC" w:rsidRPr="00AE05E1">
        <w:t>19</w:t>
      </w:r>
      <w:r w:rsidRPr="00AE05E1">
        <w:t xml:space="preserve"> businesses we assessed we found:</w:t>
      </w:r>
    </w:p>
    <w:p w14:paraId="0A095C50" w14:textId="1D90F718" w:rsidR="00C16FDC" w:rsidRPr="00AE05E1" w:rsidRDefault="00C674AC" w:rsidP="000A139C">
      <w:pPr>
        <w:pStyle w:val="Bullet"/>
        <w:spacing w:before="120" w:after="0"/>
      </w:pPr>
      <w:r w:rsidRPr="00AE05E1">
        <w:t xml:space="preserve">11 </w:t>
      </w:r>
      <w:r w:rsidR="00C16FDC" w:rsidRPr="00AE05E1">
        <w:t>(</w:t>
      </w:r>
      <w:r w:rsidRPr="00AE05E1">
        <w:t>58</w:t>
      </w:r>
      <w:r w:rsidR="00C16FDC" w:rsidRPr="00AE05E1">
        <w:t xml:space="preserve">%) employers to be </w:t>
      </w:r>
      <w:r w:rsidR="00DE60AB">
        <w:t>compliant with all requirement</w:t>
      </w:r>
    </w:p>
    <w:p w14:paraId="0A095C51" w14:textId="5BA4B45B" w:rsidR="00C16FDC" w:rsidRPr="00AE05E1" w:rsidRDefault="00C674AC" w:rsidP="000A139C">
      <w:pPr>
        <w:pStyle w:val="Bullet"/>
        <w:spacing w:before="120" w:after="0"/>
      </w:pPr>
      <w:r w:rsidRPr="00AE05E1">
        <w:t xml:space="preserve">8 </w:t>
      </w:r>
      <w:r w:rsidR="00C16FDC" w:rsidRPr="00AE05E1">
        <w:t>(</w:t>
      </w:r>
      <w:r w:rsidRPr="00AE05E1">
        <w:t>42%</w:t>
      </w:r>
      <w:r w:rsidR="00C16FDC" w:rsidRPr="00AE05E1">
        <w:t>) employers had at least one error, of which:</w:t>
      </w:r>
    </w:p>
    <w:p w14:paraId="0A095C52" w14:textId="2520F2C6" w:rsidR="00C16FDC" w:rsidRPr="00AE05E1" w:rsidRDefault="00C674AC" w:rsidP="000A139C">
      <w:pPr>
        <w:pStyle w:val="Bullet"/>
        <w:numPr>
          <w:ilvl w:val="1"/>
          <w:numId w:val="1"/>
        </w:numPr>
        <w:spacing w:before="120" w:after="0"/>
      </w:pPr>
      <w:r w:rsidRPr="00AE05E1">
        <w:t xml:space="preserve">2 </w:t>
      </w:r>
      <w:r w:rsidR="00C16FDC" w:rsidRPr="00AE05E1">
        <w:t>(</w:t>
      </w:r>
      <w:r w:rsidRPr="00AE05E1">
        <w:t>1</w:t>
      </w:r>
      <w:r w:rsidR="009A4730">
        <w:t>0</w:t>
      </w:r>
      <w:r w:rsidR="00C16FDC" w:rsidRPr="00AE05E1">
        <w:t>%) had errors relating to pay slips</w:t>
      </w:r>
      <w:r w:rsidR="00DE60AB">
        <w:t xml:space="preserve"> or record keeping</w:t>
      </w:r>
    </w:p>
    <w:p w14:paraId="0A095C53" w14:textId="77777777" w:rsidR="00C16FDC" w:rsidRPr="00AE05E1" w:rsidRDefault="00C674AC" w:rsidP="000A139C">
      <w:pPr>
        <w:pStyle w:val="Bullet"/>
        <w:numPr>
          <w:ilvl w:val="1"/>
          <w:numId w:val="1"/>
        </w:numPr>
        <w:spacing w:before="120" w:after="0"/>
      </w:pPr>
      <w:r w:rsidRPr="00AE05E1">
        <w:t>4</w:t>
      </w:r>
      <w:r w:rsidR="00C16FDC" w:rsidRPr="00AE05E1">
        <w:t xml:space="preserve"> (</w:t>
      </w:r>
      <w:r w:rsidR="009A4730">
        <w:t>22</w:t>
      </w:r>
      <w:r w:rsidR="00C16FDC" w:rsidRPr="00AE05E1">
        <w:t>%) were paying incorrect rates of pay</w:t>
      </w:r>
    </w:p>
    <w:p w14:paraId="0A095C54" w14:textId="38F3608D" w:rsidR="00C16FDC" w:rsidRDefault="00C674AC" w:rsidP="000A139C">
      <w:pPr>
        <w:pStyle w:val="Bullet"/>
        <w:numPr>
          <w:ilvl w:val="1"/>
          <w:numId w:val="1"/>
        </w:numPr>
        <w:spacing w:before="120" w:after="0"/>
      </w:pPr>
      <w:r w:rsidRPr="00AE05E1">
        <w:t xml:space="preserve">2 </w:t>
      </w:r>
      <w:r w:rsidR="00C16FDC" w:rsidRPr="00AE05E1">
        <w:t>(</w:t>
      </w:r>
      <w:r w:rsidRPr="00AE05E1">
        <w:t>1</w:t>
      </w:r>
      <w:r w:rsidR="00AE05E1">
        <w:t>0</w:t>
      </w:r>
      <w:r w:rsidR="00C16FDC" w:rsidRPr="00AE05E1">
        <w:t>%) concerned both wages and pay slip</w:t>
      </w:r>
      <w:r w:rsidRPr="00AE05E1">
        <w:t xml:space="preserve"> or record</w:t>
      </w:r>
      <w:r w:rsidR="00AE05E1">
        <w:t>-</w:t>
      </w:r>
      <w:r w:rsidRPr="00AE05E1">
        <w:t xml:space="preserve">keeping </w:t>
      </w:r>
      <w:r w:rsidR="00DE60AB">
        <w:t>error</w:t>
      </w:r>
    </w:p>
    <w:p w14:paraId="0A095C55" w14:textId="77777777" w:rsidR="000A139C" w:rsidRDefault="000A139C" w:rsidP="00742794">
      <w:pPr>
        <w:spacing w:after="120"/>
        <w:rPr>
          <w:b/>
        </w:rPr>
      </w:pPr>
    </w:p>
    <w:p w14:paraId="0A095C56" w14:textId="77777777" w:rsidR="00AE05E1" w:rsidRPr="00AE05E1" w:rsidRDefault="00AE05E1" w:rsidP="00742794">
      <w:pPr>
        <w:spacing w:after="120"/>
        <w:rPr>
          <w:b/>
        </w:rPr>
      </w:pPr>
      <w:r w:rsidRPr="00AE05E1">
        <w:rPr>
          <w:b/>
        </w:rPr>
        <w:t>Chart 1: Campaign results</w:t>
      </w:r>
    </w:p>
    <w:p w14:paraId="0A095C57" w14:textId="77777777" w:rsidR="00C16FDC" w:rsidRPr="00AE05E1" w:rsidRDefault="000A139C" w:rsidP="00AE05E1">
      <w:pPr>
        <w:spacing w:before="120" w:after="0"/>
      </w:pPr>
      <w:r>
        <w:rPr>
          <w:noProof/>
          <w:lang w:eastAsia="en-AU"/>
        </w:rPr>
        <w:drawing>
          <wp:anchor distT="0" distB="0" distL="114300" distR="114300" simplePos="0" relativeHeight="251660288" behindDoc="1" locked="0" layoutInCell="1" allowOverlap="1" wp14:anchorId="0A095C97" wp14:editId="0A095C98">
            <wp:simplePos x="0" y="0"/>
            <wp:positionH relativeFrom="column">
              <wp:posOffset>-185420</wp:posOffset>
            </wp:positionH>
            <wp:positionV relativeFrom="paragraph">
              <wp:posOffset>80010</wp:posOffset>
            </wp:positionV>
            <wp:extent cx="3613785" cy="2209800"/>
            <wp:effectExtent l="0" t="0" r="5715" b="0"/>
            <wp:wrapThrough wrapText="bothSides">
              <wp:wrapPolygon edited="0">
                <wp:start x="0" y="0"/>
                <wp:lineTo x="0" y="21414"/>
                <wp:lineTo x="21520" y="21414"/>
                <wp:lineTo x="21520" y="0"/>
                <wp:lineTo x="0" y="0"/>
              </wp:wrapPolygon>
            </wp:wrapThrough>
            <wp:docPr id="15" name="Picture 15" descr="chart showing the overall findings of the campaign." title="campaig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378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5E1">
        <w:br w:type="column"/>
      </w:r>
      <w:r w:rsidR="00C16FDC" w:rsidRPr="00AE05E1">
        <w:lastRenderedPageBreak/>
        <w:t xml:space="preserve">This means that of the </w:t>
      </w:r>
      <w:r w:rsidR="00C674AC" w:rsidRPr="00AE05E1">
        <w:t>19</w:t>
      </w:r>
      <w:r w:rsidR="00C16FDC" w:rsidRPr="00AE05E1">
        <w:t xml:space="preserve"> businesses we visited:</w:t>
      </w:r>
    </w:p>
    <w:p w14:paraId="0A095C58" w14:textId="46A8CDE9" w:rsidR="00C16FDC" w:rsidRPr="00AE05E1" w:rsidRDefault="00C674AC" w:rsidP="00AE05E1">
      <w:pPr>
        <w:pStyle w:val="Bullet"/>
        <w:spacing w:before="120" w:after="0"/>
      </w:pPr>
      <w:r w:rsidRPr="00AE05E1" w:rsidDel="00C674AC">
        <w:rPr>
          <w:i/>
          <w:color w:val="FF0000"/>
        </w:rPr>
        <w:t xml:space="preserve"> </w:t>
      </w:r>
      <w:r w:rsidRPr="00AE05E1">
        <w:t xml:space="preserve">13 </w:t>
      </w:r>
      <w:r w:rsidR="00C16FDC" w:rsidRPr="00AE05E1">
        <w:t>(</w:t>
      </w:r>
      <w:r w:rsidRPr="00AE05E1">
        <w:t>68</w:t>
      </w:r>
      <w:r w:rsidR="00C16FDC" w:rsidRPr="00AE05E1">
        <w:t>%) were pa</w:t>
      </w:r>
      <w:r w:rsidR="00DE60AB">
        <w:t>ying their employees correctly</w:t>
      </w:r>
    </w:p>
    <w:p w14:paraId="0A095C59" w14:textId="77777777" w:rsidR="00C16FDC" w:rsidRPr="00AE05E1" w:rsidRDefault="00C674AC" w:rsidP="00AE05E1">
      <w:pPr>
        <w:pStyle w:val="Bullet"/>
        <w:spacing w:before="120" w:after="0"/>
      </w:pPr>
      <w:r w:rsidRPr="00AE05E1">
        <w:t xml:space="preserve">15 </w:t>
      </w:r>
      <w:r w:rsidR="00C16FDC" w:rsidRPr="00AE05E1">
        <w:t>(</w:t>
      </w:r>
      <w:r w:rsidRPr="00AE05E1">
        <w:t>79</w:t>
      </w:r>
      <w:r w:rsidR="00C16FDC" w:rsidRPr="00AE05E1">
        <w:t>%) were compliant with record-keeping and pay slip requirements.</w:t>
      </w:r>
    </w:p>
    <w:p w14:paraId="0A095C5A" w14:textId="77777777" w:rsidR="00C674AC" w:rsidRDefault="00C674AC" w:rsidP="00AE05E1">
      <w:pPr>
        <w:pStyle w:val="Bullet"/>
        <w:numPr>
          <w:ilvl w:val="0"/>
          <w:numId w:val="0"/>
        </w:numPr>
        <w:spacing w:before="120" w:after="0"/>
      </w:pPr>
      <w:r>
        <w:t xml:space="preserve">The </w:t>
      </w:r>
      <w:r w:rsidR="00AE05E1">
        <w:t>eight</w:t>
      </w:r>
      <w:r w:rsidRPr="00D15938">
        <w:t xml:space="preserve"> businesses </w:t>
      </w:r>
      <w:r w:rsidR="00AE05E1">
        <w:t>we identified as having made errors,</w:t>
      </w:r>
      <w:r>
        <w:t xml:space="preserve"> had a collective total of 11</w:t>
      </w:r>
      <w:r w:rsidRPr="00D15938">
        <w:t xml:space="preserve"> individual contraventions, as outlined in the following chart</w:t>
      </w:r>
      <w:r w:rsidR="00AE05E1">
        <w:t>.</w:t>
      </w:r>
    </w:p>
    <w:p w14:paraId="0A095C5B" w14:textId="77777777" w:rsidR="000A139C" w:rsidRDefault="000A139C" w:rsidP="00742794">
      <w:pPr>
        <w:pStyle w:val="Bullet"/>
        <w:numPr>
          <w:ilvl w:val="0"/>
          <w:numId w:val="0"/>
        </w:numPr>
        <w:rPr>
          <w:b/>
        </w:rPr>
      </w:pPr>
    </w:p>
    <w:p w14:paraId="0A095C5C" w14:textId="77777777" w:rsidR="00C674AC" w:rsidRPr="00AE05E1" w:rsidRDefault="00AE05E1" w:rsidP="00742794">
      <w:pPr>
        <w:pStyle w:val="Bullet"/>
        <w:numPr>
          <w:ilvl w:val="0"/>
          <w:numId w:val="0"/>
        </w:numPr>
        <w:rPr>
          <w:b/>
        </w:rPr>
      </w:pPr>
      <w:r w:rsidRPr="00AE05E1">
        <w:rPr>
          <w:b/>
        </w:rPr>
        <w:t>Chart 2: Individual contraventions</w:t>
      </w:r>
    </w:p>
    <w:p w14:paraId="0A095C5D" w14:textId="77777777" w:rsidR="00AE05E1" w:rsidRDefault="00AE05E1" w:rsidP="00AE05E1">
      <w:pPr>
        <w:pStyle w:val="Bullet"/>
        <w:numPr>
          <w:ilvl w:val="0"/>
          <w:numId w:val="0"/>
        </w:numPr>
      </w:pPr>
    </w:p>
    <w:p w14:paraId="0A095C5E" w14:textId="77777777" w:rsidR="00AE05E1" w:rsidRDefault="000A139C" w:rsidP="00AE05E1">
      <w:pPr>
        <w:pStyle w:val="Bullet"/>
        <w:numPr>
          <w:ilvl w:val="0"/>
          <w:numId w:val="0"/>
        </w:numPr>
      </w:pPr>
      <w:r>
        <w:rPr>
          <w:noProof/>
          <w:lang w:eastAsia="en-AU"/>
        </w:rPr>
        <w:drawing>
          <wp:anchor distT="0" distB="0" distL="114300" distR="114300" simplePos="0" relativeHeight="251661312" behindDoc="1" locked="0" layoutInCell="1" allowOverlap="1" wp14:anchorId="0A095C99" wp14:editId="789E88D8">
            <wp:simplePos x="0" y="0"/>
            <wp:positionH relativeFrom="column">
              <wp:posOffset>-359410</wp:posOffset>
            </wp:positionH>
            <wp:positionV relativeFrom="paragraph">
              <wp:posOffset>38100</wp:posOffset>
            </wp:positionV>
            <wp:extent cx="2720340" cy="1981200"/>
            <wp:effectExtent l="0" t="0" r="3810" b="0"/>
            <wp:wrapNone/>
            <wp:docPr id="24" name="Picture 24" descr="chart showing the individual contraventions identified in the assesments conducted" title="individual contra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0340" cy="1981200"/>
                    </a:xfrm>
                    <a:prstGeom prst="rect">
                      <a:avLst/>
                    </a:prstGeom>
                    <a:noFill/>
                  </pic:spPr>
                </pic:pic>
              </a:graphicData>
            </a:graphic>
            <wp14:sizeRelH relativeFrom="page">
              <wp14:pctWidth>0</wp14:pctWidth>
            </wp14:sizeRelH>
            <wp14:sizeRelV relativeFrom="page">
              <wp14:pctHeight>0</wp14:pctHeight>
            </wp14:sizeRelV>
          </wp:anchor>
        </w:drawing>
      </w:r>
    </w:p>
    <w:p w14:paraId="0A095C5F" w14:textId="77777777" w:rsidR="00AE05E1" w:rsidRDefault="00AE05E1" w:rsidP="00AE05E1">
      <w:pPr>
        <w:pStyle w:val="Bullet"/>
        <w:numPr>
          <w:ilvl w:val="0"/>
          <w:numId w:val="0"/>
        </w:numPr>
      </w:pPr>
    </w:p>
    <w:p w14:paraId="0A095C60" w14:textId="77777777" w:rsidR="00AE05E1" w:rsidRDefault="00AE05E1" w:rsidP="00AE05E1">
      <w:pPr>
        <w:pStyle w:val="Bullet"/>
        <w:numPr>
          <w:ilvl w:val="0"/>
          <w:numId w:val="0"/>
        </w:numPr>
      </w:pPr>
    </w:p>
    <w:p w14:paraId="0A095C61" w14:textId="77777777" w:rsidR="00AE05E1" w:rsidRDefault="00AE05E1" w:rsidP="00AE05E1">
      <w:pPr>
        <w:pStyle w:val="Bullet"/>
        <w:numPr>
          <w:ilvl w:val="0"/>
          <w:numId w:val="0"/>
        </w:numPr>
      </w:pPr>
    </w:p>
    <w:p w14:paraId="0A095C62" w14:textId="77777777" w:rsidR="00AE05E1" w:rsidRDefault="00AE05E1" w:rsidP="00AE05E1">
      <w:pPr>
        <w:pStyle w:val="Bullet"/>
        <w:numPr>
          <w:ilvl w:val="0"/>
          <w:numId w:val="0"/>
        </w:numPr>
      </w:pPr>
    </w:p>
    <w:p w14:paraId="0A095C63" w14:textId="77777777" w:rsidR="00AE05E1" w:rsidRDefault="00AE05E1" w:rsidP="00AE05E1">
      <w:pPr>
        <w:pStyle w:val="Bullet"/>
        <w:numPr>
          <w:ilvl w:val="0"/>
          <w:numId w:val="0"/>
        </w:numPr>
      </w:pPr>
    </w:p>
    <w:p w14:paraId="0A095C64" w14:textId="77777777" w:rsidR="00AE05E1" w:rsidRDefault="00AE05E1" w:rsidP="00AE05E1">
      <w:pPr>
        <w:pStyle w:val="Bullet"/>
        <w:numPr>
          <w:ilvl w:val="0"/>
          <w:numId w:val="0"/>
        </w:numPr>
      </w:pPr>
    </w:p>
    <w:p w14:paraId="0A095C65" w14:textId="77777777" w:rsidR="00AE05E1" w:rsidRDefault="00AE05E1" w:rsidP="00AE05E1">
      <w:pPr>
        <w:pStyle w:val="Bullet"/>
        <w:numPr>
          <w:ilvl w:val="0"/>
          <w:numId w:val="0"/>
        </w:numPr>
      </w:pPr>
    </w:p>
    <w:p w14:paraId="0A095C66" w14:textId="77777777" w:rsidR="00AE05E1" w:rsidRDefault="00AE05E1" w:rsidP="00AE05E1">
      <w:pPr>
        <w:pStyle w:val="Bullet"/>
        <w:numPr>
          <w:ilvl w:val="0"/>
          <w:numId w:val="0"/>
        </w:numPr>
      </w:pPr>
    </w:p>
    <w:p w14:paraId="0A095C68" w14:textId="285D7234" w:rsidR="00AE05E1" w:rsidRDefault="00AE05E1" w:rsidP="00AE05E1">
      <w:pPr>
        <w:pStyle w:val="Bullet"/>
        <w:numPr>
          <w:ilvl w:val="0"/>
          <w:numId w:val="0"/>
        </w:numPr>
        <w:spacing w:before="120" w:after="0"/>
      </w:pPr>
      <w:r w:rsidRPr="00AE05E1">
        <w:t xml:space="preserve">We recovered a collective total of $39 829 </w:t>
      </w:r>
      <w:r w:rsidR="00C809BA">
        <w:t>from five employers. This was the amount owed to</w:t>
      </w:r>
      <w:r w:rsidRPr="00AE05E1">
        <w:t xml:space="preserve"> 59 employees who </w:t>
      </w:r>
      <w:r w:rsidR="00C809BA">
        <w:t>were entitled to receive back pay due to having been financially disadvantaged by pay rates errors.</w:t>
      </w:r>
      <w:r>
        <w:t xml:space="preserve"> </w:t>
      </w:r>
    </w:p>
    <w:p w14:paraId="0A095C6A" w14:textId="77777777" w:rsidR="00A16B66" w:rsidRDefault="00AE05E1" w:rsidP="00742794">
      <w:pPr>
        <w:pStyle w:val="Heading1"/>
        <w:spacing w:after="120"/>
      </w:pPr>
      <w:r>
        <w:br w:type="column"/>
      </w:r>
      <w:bookmarkStart w:id="8" w:name="_Toc391990433"/>
      <w:r w:rsidR="00A16B66">
        <w:lastRenderedPageBreak/>
        <w:t>Other findings</w:t>
      </w:r>
      <w:bookmarkEnd w:id="8"/>
    </w:p>
    <w:p w14:paraId="0A095C6B" w14:textId="25BA7FA2" w:rsidR="00AE05E1" w:rsidRDefault="0083614D" w:rsidP="00AE05E1">
      <w:pPr>
        <w:pStyle w:val="Bullet"/>
        <w:numPr>
          <w:ilvl w:val="0"/>
          <w:numId w:val="0"/>
        </w:numPr>
        <w:spacing w:before="120" w:after="0"/>
      </w:pPr>
      <w:r>
        <w:t>Although the vast majority of businesses</w:t>
      </w:r>
      <w:r w:rsidR="00AE05E1">
        <w:t xml:space="preserve"> had</w:t>
      </w:r>
      <w:r w:rsidR="00F2225A">
        <w:t xml:space="preserve"> </w:t>
      </w:r>
      <w:r>
        <w:t>issued</w:t>
      </w:r>
      <w:r w:rsidR="00F2225A">
        <w:t xml:space="preserve"> pay slips </w:t>
      </w:r>
      <w:r>
        <w:t xml:space="preserve">correctly, </w:t>
      </w:r>
      <w:r w:rsidR="00F2225A">
        <w:t xml:space="preserve">Fair </w:t>
      </w:r>
      <w:r>
        <w:t xml:space="preserve">Work Inspectors </w:t>
      </w:r>
      <w:r w:rsidR="00AE05E1">
        <w:t xml:space="preserve">did identify </w:t>
      </w:r>
      <w:r w:rsidR="00365A48">
        <w:t xml:space="preserve">three </w:t>
      </w:r>
      <w:r w:rsidR="00F2225A">
        <w:t>businesses</w:t>
      </w:r>
      <w:r w:rsidR="00DD5DB2">
        <w:t xml:space="preserve"> with pay</w:t>
      </w:r>
      <w:r w:rsidR="00AE05E1">
        <w:t xml:space="preserve"> </w:t>
      </w:r>
      <w:r w:rsidR="00DD5DB2">
        <w:t>slip errors</w:t>
      </w:r>
      <w:r w:rsidR="00DE60AB">
        <w:t>.</w:t>
      </w:r>
    </w:p>
    <w:p w14:paraId="1E812543" w14:textId="1C75D2D6" w:rsidR="00C809BA" w:rsidRDefault="00AE05E1" w:rsidP="00AE05E1">
      <w:pPr>
        <w:pStyle w:val="Bullet"/>
        <w:numPr>
          <w:ilvl w:val="0"/>
          <w:numId w:val="0"/>
        </w:numPr>
        <w:spacing w:before="120" w:after="0"/>
      </w:pPr>
      <w:r>
        <w:t>One of the three failed to include sufficient details in the pay slips they had issued to staff, while the other two had failed to issue any pay slips at all.</w:t>
      </w:r>
      <w:r w:rsidR="0083614D">
        <w:t xml:space="preserve"> </w:t>
      </w:r>
      <w:r>
        <w:t>Th</w:t>
      </w:r>
      <w:r w:rsidR="009A4730">
        <w:t>e latter</w:t>
      </w:r>
      <w:r>
        <w:t xml:space="preserve"> two employers explained that they were </w:t>
      </w:r>
      <w:r w:rsidR="0083614D">
        <w:t>unaware of the requirement to issue pay slips to their employees.</w:t>
      </w:r>
    </w:p>
    <w:p w14:paraId="0A095C6C" w14:textId="4C62387C" w:rsidR="00A16B66" w:rsidRDefault="00C809BA" w:rsidP="00AE05E1">
      <w:pPr>
        <w:pStyle w:val="Bullet"/>
        <w:numPr>
          <w:ilvl w:val="0"/>
          <w:numId w:val="0"/>
        </w:numPr>
        <w:spacing w:before="120" w:after="0"/>
      </w:pPr>
      <w:r>
        <w:t xml:space="preserve">We provided the employers with advice and information about correct pay slip practices, and </w:t>
      </w:r>
      <w:r w:rsidR="00F8532C">
        <w:t xml:space="preserve">ensured they committed </w:t>
      </w:r>
      <w:r>
        <w:t>to issu</w:t>
      </w:r>
      <w:r w:rsidR="00F8532C">
        <w:t>ing</w:t>
      </w:r>
      <w:r>
        <w:t xml:space="preserve"> compliant pay slips.</w:t>
      </w:r>
    </w:p>
    <w:p w14:paraId="0A095C6D" w14:textId="77777777" w:rsidR="00AE05E1" w:rsidRDefault="00AE05E1" w:rsidP="00742794">
      <w:pPr>
        <w:pStyle w:val="Bullet"/>
        <w:numPr>
          <w:ilvl w:val="0"/>
          <w:numId w:val="0"/>
        </w:numPr>
        <w:spacing w:after="120"/>
      </w:pPr>
    </w:p>
    <w:p w14:paraId="0A095C6E" w14:textId="77777777" w:rsidR="00F2225A" w:rsidRDefault="00F2225A" w:rsidP="00643D61">
      <w:pPr>
        <w:pStyle w:val="YellowBubbleBox"/>
        <w:spacing w:before="120" w:after="0"/>
      </w:pPr>
      <w:r w:rsidRPr="00ED3BA0">
        <w:rPr>
          <w:b/>
        </w:rPr>
        <w:t>Case study</w:t>
      </w:r>
      <w:r w:rsidRPr="00ED3BA0">
        <w:t xml:space="preserve"> –</w:t>
      </w:r>
      <w:r>
        <w:t xml:space="preserve"> </w:t>
      </w:r>
      <w:r w:rsidRPr="00595040">
        <w:rPr>
          <w:b/>
        </w:rPr>
        <w:t>Issuing pay slips</w:t>
      </w:r>
    </w:p>
    <w:p w14:paraId="0A095C6F" w14:textId="77777777" w:rsidR="00F2225A" w:rsidRDefault="00F2225A" w:rsidP="009A4730">
      <w:pPr>
        <w:pStyle w:val="YellowBubbleBox"/>
        <w:spacing w:before="120" w:after="0"/>
      </w:pPr>
      <w:r>
        <w:t xml:space="preserve">We visited a business </w:t>
      </w:r>
      <w:r w:rsidR="00643D61">
        <w:t xml:space="preserve">in Hobart </w:t>
      </w:r>
      <w:r>
        <w:t>owne</w:t>
      </w:r>
      <w:r w:rsidR="00643D61">
        <w:t>d by George*. When we attempted to review</w:t>
      </w:r>
      <w:r>
        <w:t xml:space="preserve"> his </w:t>
      </w:r>
      <w:r w:rsidR="00643D61">
        <w:t xml:space="preserve">time and wage </w:t>
      </w:r>
      <w:r>
        <w:t>records</w:t>
      </w:r>
      <w:r w:rsidR="00643D61">
        <w:t xml:space="preserve">, he explained that he had never issued </w:t>
      </w:r>
      <w:r>
        <w:t>pay slip</w:t>
      </w:r>
      <w:r w:rsidR="00643D61">
        <w:t>s</w:t>
      </w:r>
      <w:r>
        <w:t xml:space="preserve"> to his employees.</w:t>
      </w:r>
    </w:p>
    <w:p w14:paraId="0A095C70" w14:textId="5A6E8782" w:rsidR="00643D61" w:rsidRDefault="00643D61" w:rsidP="009A4730">
      <w:pPr>
        <w:pStyle w:val="YellowBubbleBox"/>
        <w:spacing w:before="120" w:after="0"/>
      </w:pPr>
      <w:r>
        <w:t xml:space="preserve">In addition, </w:t>
      </w:r>
      <w:r w:rsidR="00F2225A">
        <w:t>George had never heard of the Act,</w:t>
      </w:r>
      <w:r>
        <w:t xml:space="preserve"> the </w:t>
      </w:r>
      <w:r w:rsidR="00F2225A">
        <w:t xml:space="preserve">Regulations </w:t>
      </w:r>
      <w:r w:rsidR="00C674AC">
        <w:t>or any</w:t>
      </w:r>
      <w:r>
        <w:t xml:space="preserve"> </w:t>
      </w:r>
      <w:r w:rsidR="00DE60AB">
        <w:t>awards.</w:t>
      </w:r>
    </w:p>
    <w:p w14:paraId="0A095C71" w14:textId="5380F409" w:rsidR="00F2225A" w:rsidRDefault="00F2225A" w:rsidP="009A4730">
      <w:pPr>
        <w:pStyle w:val="YellowBubbleBox"/>
        <w:spacing w:before="120" w:after="0"/>
      </w:pPr>
      <w:r>
        <w:t>He had been running his business for several years</w:t>
      </w:r>
      <w:r w:rsidR="00643D61">
        <w:t>,</w:t>
      </w:r>
      <w:r>
        <w:t xml:space="preserve"> without any complaints</w:t>
      </w:r>
      <w:r w:rsidR="00643D61">
        <w:t xml:space="preserve"> from employees,</w:t>
      </w:r>
      <w:r>
        <w:t xml:space="preserve"> and </w:t>
      </w:r>
      <w:r w:rsidR="00643D61">
        <w:t xml:space="preserve">on that basis he </w:t>
      </w:r>
      <w:r>
        <w:t xml:space="preserve">assumed </w:t>
      </w:r>
      <w:r w:rsidR="00643D61">
        <w:t xml:space="preserve">that </w:t>
      </w:r>
      <w:r w:rsidR="00DE60AB">
        <w:t>he was doing the right thing.</w:t>
      </w:r>
    </w:p>
    <w:p w14:paraId="0A095C72" w14:textId="16F05191" w:rsidR="00643D61" w:rsidRDefault="00F2225A" w:rsidP="009A4730">
      <w:pPr>
        <w:pStyle w:val="YellowBubbleBox"/>
        <w:spacing w:before="120" w:after="0"/>
      </w:pPr>
      <w:r>
        <w:t xml:space="preserve">We </w:t>
      </w:r>
      <w:r w:rsidRPr="008B0490">
        <w:t xml:space="preserve">explained </w:t>
      </w:r>
      <w:r>
        <w:t xml:space="preserve">to </w:t>
      </w:r>
      <w:r w:rsidR="00364E2F">
        <w:t xml:space="preserve">George that </w:t>
      </w:r>
      <w:r w:rsidR="00643D61">
        <w:t xml:space="preserve">he was required to issue </w:t>
      </w:r>
      <w:r w:rsidR="00364E2F">
        <w:t>pay slips to all employees</w:t>
      </w:r>
      <w:r w:rsidR="00643D61">
        <w:t xml:space="preserve">. We informed him of </w:t>
      </w:r>
      <w:r w:rsidR="00364E2F">
        <w:t>the</w:t>
      </w:r>
      <w:r>
        <w:t xml:space="preserve"> </w:t>
      </w:r>
      <w:r w:rsidRPr="008B0490">
        <w:t xml:space="preserve">details </w:t>
      </w:r>
      <w:r w:rsidR="00643D61">
        <w:t xml:space="preserve">required to be included on pay slips and we further explained the reasons as to why pay slips are important </w:t>
      </w:r>
      <w:r>
        <w:t>for both employers an</w:t>
      </w:r>
      <w:r w:rsidR="00DE60AB">
        <w:t>d employees.</w:t>
      </w:r>
    </w:p>
    <w:p w14:paraId="0A095C73" w14:textId="4F711C6B" w:rsidR="00643D61" w:rsidRDefault="00643D61" w:rsidP="009A4730">
      <w:pPr>
        <w:pStyle w:val="YellowBubbleBox"/>
        <w:spacing w:before="120" w:after="0"/>
      </w:pPr>
      <w:r>
        <w:t>To further assist George, w</w:t>
      </w:r>
      <w:r w:rsidR="00364E2F">
        <w:t xml:space="preserve">e provided him </w:t>
      </w:r>
      <w:r w:rsidR="00F2225A">
        <w:t>with</w:t>
      </w:r>
      <w:r>
        <w:t xml:space="preserve"> </w:t>
      </w:r>
      <w:r w:rsidR="00F2225A">
        <w:t>best practice pay slip templates</w:t>
      </w:r>
      <w:r>
        <w:t>.</w:t>
      </w:r>
      <w:r w:rsidR="00F2225A">
        <w:t xml:space="preserve"> </w:t>
      </w:r>
      <w:r w:rsidRPr="00643D61">
        <w:t xml:space="preserve">He also </w:t>
      </w:r>
      <w:r w:rsidRPr="00643D61">
        <w:lastRenderedPageBreak/>
        <w:t xml:space="preserve">signed </w:t>
      </w:r>
      <w:r>
        <w:t xml:space="preserve">a written </w:t>
      </w:r>
      <w:r w:rsidRPr="00643D61">
        <w:t>commitment to</w:t>
      </w:r>
      <w:r>
        <w:t xml:space="preserve"> issue compliant pay slips in</w:t>
      </w:r>
      <w:r w:rsidR="00DE60AB">
        <w:t xml:space="preserve"> future.</w:t>
      </w:r>
    </w:p>
    <w:p w14:paraId="0A095C74" w14:textId="77777777" w:rsidR="00364E2F" w:rsidRDefault="00643D61" w:rsidP="009A4730">
      <w:pPr>
        <w:pStyle w:val="YellowBubbleBox"/>
        <w:spacing w:before="120" w:after="0"/>
      </w:pPr>
      <w:r>
        <w:t xml:space="preserve">In addition to </w:t>
      </w:r>
      <w:r w:rsidR="00364E2F">
        <w:t>George</w:t>
      </w:r>
      <w:r>
        <w:t>’s failure to issue pay slips, we identified that some employees were underpaid.</w:t>
      </w:r>
    </w:p>
    <w:p w14:paraId="0A095C75" w14:textId="15D2521C" w:rsidR="00643D61" w:rsidRDefault="00643D61" w:rsidP="003D7DFE">
      <w:pPr>
        <w:pStyle w:val="YellowBubbleBox"/>
        <w:spacing w:before="120" w:after="0"/>
      </w:pPr>
      <w:r>
        <w:t xml:space="preserve">We worked with George to ensure that all </w:t>
      </w:r>
      <w:r w:rsidR="00FF5AA0">
        <w:t xml:space="preserve">back payments </w:t>
      </w:r>
      <w:r>
        <w:t xml:space="preserve">were calculated correctly and that affected employees received </w:t>
      </w:r>
      <w:r w:rsidR="00FF5AA0">
        <w:t>their correct minimum entitlements</w:t>
      </w:r>
      <w:r>
        <w:t>.</w:t>
      </w:r>
      <w:r w:rsidRPr="00643D61">
        <w:t xml:space="preserve"> We</w:t>
      </w:r>
      <w:r>
        <w:t xml:space="preserve"> provided </w:t>
      </w:r>
      <w:r w:rsidRPr="00643D61">
        <w:t>George</w:t>
      </w:r>
      <w:r>
        <w:t xml:space="preserve"> with a copy of the applicable award and we</w:t>
      </w:r>
      <w:r w:rsidRPr="00643D61">
        <w:t xml:space="preserve"> explained the </w:t>
      </w:r>
      <w:r>
        <w:t xml:space="preserve">relevant </w:t>
      </w:r>
      <w:r w:rsidRPr="00643D61">
        <w:t>clauses</w:t>
      </w:r>
      <w:r>
        <w:t xml:space="preserve"> and obligations to him.</w:t>
      </w:r>
      <w:r w:rsidRPr="00643D61">
        <w:t xml:space="preserve"> </w:t>
      </w:r>
      <w:r>
        <w:t xml:space="preserve">We also spent time with George showing him various </w:t>
      </w:r>
      <w:r w:rsidRPr="00643D61">
        <w:t>tools and reso</w:t>
      </w:r>
      <w:r>
        <w:t>urces available</w:t>
      </w:r>
      <w:r w:rsidR="003D7DFE">
        <w:t xml:space="preserve"> on our website</w:t>
      </w:r>
      <w:r w:rsidRPr="00643D61">
        <w:t xml:space="preserve"> </w:t>
      </w:r>
      <w:r w:rsidRPr="00DE60AB">
        <w:t>www.fairwork.gov.au</w:t>
      </w:r>
    </w:p>
    <w:p w14:paraId="0A095C76" w14:textId="77777777" w:rsidR="00F2225A" w:rsidRDefault="00D24F9C" w:rsidP="009A4730">
      <w:pPr>
        <w:pStyle w:val="YellowBubbleBox"/>
        <w:spacing w:before="120" w:after="0"/>
      </w:pPr>
      <w:r>
        <w:t xml:space="preserve">George was very appreciative </w:t>
      </w:r>
      <w:r w:rsidR="00643D61">
        <w:t>of the time we spent helping him to understand what he was required to do. Although he was required to pay back pay to some staff, he remarked that he was nevertheless happy to now know what he is required to do in the future.</w:t>
      </w:r>
    </w:p>
    <w:p w14:paraId="0A095C77" w14:textId="77777777" w:rsidR="00F2225A" w:rsidRDefault="00F2225A" w:rsidP="00643D61">
      <w:pPr>
        <w:pStyle w:val="YellowBubbleBox"/>
        <w:spacing w:before="120" w:after="0"/>
      </w:pPr>
      <w:r>
        <w:t>*</w:t>
      </w:r>
      <w:r w:rsidRPr="008B0490">
        <w:t>a pseudonym</w:t>
      </w:r>
    </w:p>
    <w:p w14:paraId="0A095C78" w14:textId="77777777" w:rsidR="00A63079" w:rsidRDefault="00A63079" w:rsidP="00742794">
      <w:pPr>
        <w:pStyle w:val="Bullet"/>
        <w:numPr>
          <w:ilvl w:val="0"/>
          <w:numId w:val="0"/>
        </w:numPr>
        <w:spacing w:after="120"/>
      </w:pPr>
    </w:p>
    <w:p w14:paraId="0A095C79" w14:textId="3737B3C6" w:rsidR="009A4730" w:rsidRDefault="009A4730" w:rsidP="009A4730">
      <w:pPr>
        <w:spacing w:before="120" w:after="0"/>
      </w:pPr>
      <w:r>
        <w:t xml:space="preserve">Fair Work Inspectors </w:t>
      </w:r>
      <w:r w:rsidRPr="0036115A">
        <w:t xml:space="preserve">were pleased to note that </w:t>
      </w:r>
      <w:r>
        <w:t>all</w:t>
      </w:r>
      <w:r w:rsidRPr="0036115A">
        <w:t xml:space="preserve"> employers </w:t>
      </w:r>
      <w:r>
        <w:t>were co-operative throughout the</w:t>
      </w:r>
      <w:r w:rsidR="00DE60AB">
        <w:t xml:space="preserve"> visits and the review process.</w:t>
      </w:r>
    </w:p>
    <w:p w14:paraId="0A095C7A" w14:textId="77777777" w:rsidR="003D7DFE" w:rsidRDefault="009A4730" w:rsidP="003D7DFE">
      <w:pPr>
        <w:spacing w:before="120" w:after="0"/>
      </w:pPr>
      <w:r>
        <w:t>Several employers expressed gratitude for the time we spent with them to help them understand their obligations and how they can utilise our online tools and resources to ensure compliance into the future.</w:t>
      </w:r>
    </w:p>
    <w:p w14:paraId="0A095C7B" w14:textId="77777777" w:rsidR="009A4730" w:rsidRDefault="003D7DFE" w:rsidP="003D7DFE">
      <w:pPr>
        <w:spacing w:before="120" w:after="0"/>
      </w:pPr>
      <w:r>
        <w:t xml:space="preserve"> </w:t>
      </w:r>
      <w:r>
        <w:br w:type="column"/>
      </w:r>
    </w:p>
    <w:p w14:paraId="0A095C7C" w14:textId="77777777" w:rsidR="00621B27" w:rsidRPr="00595040" w:rsidRDefault="00621B27" w:rsidP="00742794">
      <w:pPr>
        <w:pStyle w:val="YellowBubbleBox"/>
        <w:spacing w:before="0" w:after="120"/>
        <w:rPr>
          <w:b/>
        </w:rPr>
      </w:pPr>
      <w:r w:rsidRPr="00595040">
        <w:rPr>
          <w:b/>
        </w:rPr>
        <w:t>Case study – Use our online tools to check pay rates</w:t>
      </w:r>
    </w:p>
    <w:p w14:paraId="0A095C7D" w14:textId="77777777" w:rsidR="00643D61" w:rsidRDefault="00B97EE1" w:rsidP="00742794">
      <w:pPr>
        <w:pStyle w:val="YellowBubbleBox"/>
        <w:spacing w:before="0" w:after="120"/>
      </w:pPr>
      <w:r>
        <w:t>Trevor</w:t>
      </w:r>
      <w:r w:rsidR="00621B27">
        <w:t xml:space="preserve">*, a </w:t>
      </w:r>
      <w:r w:rsidR="00643D61">
        <w:t xml:space="preserve">Launceston </w:t>
      </w:r>
      <w:r w:rsidR="00621B27">
        <w:t xml:space="preserve">business owner, </w:t>
      </w:r>
      <w:r w:rsidR="00643D61">
        <w:t>had conducted his own review of his records prior to our visit to his business.</w:t>
      </w:r>
    </w:p>
    <w:p w14:paraId="0A095C7E" w14:textId="431FA400" w:rsidR="00643D61" w:rsidRDefault="00643D61" w:rsidP="00742794">
      <w:pPr>
        <w:pStyle w:val="YellowBubbleBox"/>
        <w:spacing w:before="0" w:after="120"/>
      </w:pPr>
      <w:r>
        <w:t>Upon our arrival and request for time and wage records, he informed us that he had conducted his o</w:t>
      </w:r>
      <w:r w:rsidR="00FF5AA0">
        <w:t>w</w:t>
      </w:r>
      <w:r>
        <w:t>n review and realised that he had failed to include the most recent pay increase.</w:t>
      </w:r>
    </w:p>
    <w:p w14:paraId="0A095C7F" w14:textId="77777777" w:rsidR="009A4730" w:rsidRDefault="00643D61" w:rsidP="003D7DFE">
      <w:pPr>
        <w:pStyle w:val="YellowBubbleBox"/>
        <w:spacing w:before="120" w:after="0"/>
      </w:pPr>
      <w:r>
        <w:t xml:space="preserve">We confirmed that this was the case and we referred </w:t>
      </w:r>
      <w:r w:rsidR="00B97EE1">
        <w:t xml:space="preserve">Trevor to </w:t>
      </w:r>
      <w:r w:rsidR="009A4730">
        <w:t xml:space="preserve">the </w:t>
      </w:r>
      <w:hyperlink r:id="rId25" w:history="1">
        <w:proofErr w:type="spellStart"/>
        <w:r w:rsidR="003D7DFE">
          <w:rPr>
            <w:rStyle w:val="Hyperlink"/>
          </w:rPr>
          <w:t>PayCheck</w:t>
        </w:r>
        <w:proofErr w:type="spellEnd"/>
        <w:r w:rsidR="003D7DFE">
          <w:rPr>
            <w:rStyle w:val="Hyperlink"/>
          </w:rPr>
          <w:t xml:space="preserve"> Plus</w:t>
        </w:r>
      </w:hyperlink>
      <w:r w:rsidR="003D7DFE">
        <w:t xml:space="preserve"> </w:t>
      </w:r>
      <w:r w:rsidR="009A4730">
        <w:t xml:space="preserve">function </w:t>
      </w:r>
      <w:r>
        <w:t>on our website</w:t>
      </w:r>
      <w:r w:rsidR="003D7DFE">
        <w:t>.</w:t>
      </w:r>
    </w:p>
    <w:p w14:paraId="0A095C80" w14:textId="77777777" w:rsidR="00B97EE1" w:rsidRPr="00B97EE1" w:rsidRDefault="00643D61" w:rsidP="00742794">
      <w:pPr>
        <w:pStyle w:val="YellowBubbleBox"/>
        <w:spacing w:before="0" w:after="120"/>
      </w:pPr>
      <w:r>
        <w:t>Trevor was quickly able to calculate the required pay rates, with the annual pay increase included. Trevor paid back all money owing to affected employees and provided us with proof of payment.</w:t>
      </w:r>
    </w:p>
    <w:p w14:paraId="0A095C81" w14:textId="77777777" w:rsidR="00621B27" w:rsidRDefault="00C160B2" w:rsidP="00742794">
      <w:pPr>
        <w:pStyle w:val="YellowBubbleBox"/>
        <w:spacing w:before="0" w:after="120"/>
      </w:pPr>
      <w:r>
        <w:t>Trevor</w:t>
      </w:r>
      <w:r w:rsidR="00621B27">
        <w:t xml:space="preserve"> was disappointed that he had made </w:t>
      </w:r>
      <w:r>
        <w:t>such an error</w:t>
      </w:r>
      <w:r w:rsidR="00643D61">
        <w:t>,</w:t>
      </w:r>
      <w:r>
        <w:t xml:space="preserve"> but </w:t>
      </w:r>
      <w:r w:rsidR="00643D61">
        <w:t xml:space="preserve">he explained that he was relieved that we assisted him to resolve the issue, rather than taking any formal </w:t>
      </w:r>
      <w:r>
        <w:t>enforcement action against him.</w:t>
      </w:r>
    </w:p>
    <w:p w14:paraId="0A095C82" w14:textId="77777777" w:rsidR="00621B27" w:rsidRPr="00ED3BA0" w:rsidRDefault="00621B27" w:rsidP="00742794">
      <w:pPr>
        <w:pStyle w:val="YellowBubbleBox"/>
      </w:pPr>
      <w:r>
        <w:t xml:space="preserve">*a </w:t>
      </w:r>
      <w:r w:rsidRPr="00ED3BA0">
        <w:t>pseudonym</w:t>
      </w:r>
    </w:p>
    <w:p w14:paraId="0A095C83" w14:textId="77777777" w:rsidR="00E63537" w:rsidRPr="006613B6" w:rsidRDefault="00E63537" w:rsidP="000A139C">
      <w:pPr>
        <w:pStyle w:val="Heading1"/>
        <w:spacing w:before="120" w:after="0"/>
      </w:pPr>
      <w:bookmarkStart w:id="9" w:name="_Toc391990434"/>
      <w:r w:rsidRPr="006613B6">
        <w:t>Concluding remarks</w:t>
      </w:r>
      <w:bookmarkEnd w:id="9"/>
      <w:r w:rsidRPr="006613B6">
        <w:t xml:space="preserve"> </w:t>
      </w:r>
    </w:p>
    <w:p w14:paraId="0A095C84" w14:textId="72F04B4C" w:rsidR="00E63537" w:rsidRDefault="00C809BA" w:rsidP="000A139C">
      <w:pPr>
        <w:spacing w:before="120" w:after="0"/>
      </w:pPr>
      <w:r>
        <w:t>By conducting the campaign we have</w:t>
      </w:r>
      <w:r w:rsidR="0002546E">
        <w:t xml:space="preserve"> ensured</w:t>
      </w:r>
      <w:r w:rsidR="00E63537">
        <w:t xml:space="preserve"> </w:t>
      </w:r>
      <w:r>
        <w:t xml:space="preserve">that </w:t>
      </w:r>
      <w:r w:rsidR="00E63537">
        <w:t>the employers we visited</w:t>
      </w:r>
      <w:r w:rsidR="00C42C8A">
        <w:t xml:space="preserve"> </w:t>
      </w:r>
      <w:r w:rsidR="00E63537">
        <w:t>have a greater understanding of both their obligations and the role of the FWO in assisting them to meet their obligations.</w:t>
      </w:r>
    </w:p>
    <w:p w14:paraId="0A095C85" w14:textId="4BED416F" w:rsidR="00C42C8A" w:rsidRDefault="00C42C8A" w:rsidP="000A139C">
      <w:pPr>
        <w:spacing w:before="120" w:after="0"/>
      </w:pPr>
      <w:r>
        <w:t>Through our interactions with employers and employees it was apparent that the majority of the errors identified were due to a lack of awareness and knowledge of Australia</w:t>
      </w:r>
      <w:r w:rsidR="0002546E">
        <w:t>n</w:t>
      </w:r>
      <w:r>
        <w:t xml:space="preserve"> workplace laws.</w:t>
      </w:r>
    </w:p>
    <w:p w14:paraId="0A095C86" w14:textId="47614500" w:rsidR="00C42C8A" w:rsidRDefault="00643D61" w:rsidP="000A139C">
      <w:pPr>
        <w:spacing w:before="120" w:after="0"/>
      </w:pPr>
      <w:r>
        <w:lastRenderedPageBreak/>
        <w:t xml:space="preserve">This </w:t>
      </w:r>
      <w:r w:rsidR="0002546E">
        <w:t>emphasises</w:t>
      </w:r>
      <w:r>
        <w:t xml:space="preserve"> the importance o</w:t>
      </w:r>
      <w:r w:rsidR="000A139C">
        <w:t xml:space="preserve">f </w:t>
      </w:r>
      <w:r w:rsidR="0002546E">
        <w:t>our</w:t>
      </w:r>
      <w:r w:rsidR="000A139C">
        <w:t xml:space="preserve"> educational </w:t>
      </w:r>
      <w:r w:rsidR="0002546E">
        <w:t>work as a means of helping businesses achieve fair workplaces</w:t>
      </w:r>
      <w:r w:rsidR="00DE60AB">
        <w:t>.</w:t>
      </w:r>
    </w:p>
    <w:p w14:paraId="0A095C87" w14:textId="77777777" w:rsidR="00F82D2A" w:rsidRPr="006613B6" w:rsidRDefault="00F82D2A" w:rsidP="00742794">
      <w:pPr>
        <w:pStyle w:val="Heading1"/>
        <w:spacing w:after="120"/>
      </w:pPr>
      <w:bookmarkStart w:id="10" w:name="_Toc391990435"/>
      <w:r w:rsidRPr="006613B6">
        <w:t>About the Fair Work Ombudsman</w:t>
      </w:r>
      <w:bookmarkEnd w:id="10"/>
    </w:p>
    <w:p w14:paraId="0A095C88" w14:textId="2545387D" w:rsidR="00F82D2A" w:rsidRDefault="00F82D2A" w:rsidP="00742794">
      <w:pPr>
        <w:rPr>
          <w:rFonts w:cs="Arial"/>
        </w:rPr>
      </w:pPr>
      <w:r>
        <w:rPr>
          <w:rFonts w:cs="Arial"/>
        </w:rPr>
        <w:t xml:space="preserve">The Fair Work Ombudsman is an independent agency created by the </w:t>
      </w:r>
      <w:r>
        <w:rPr>
          <w:rFonts w:cs="Arial"/>
          <w:i/>
          <w:iCs/>
        </w:rPr>
        <w:t xml:space="preserve">Fair Work Act 2009 </w:t>
      </w:r>
      <w:r w:rsidR="00DE60AB">
        <w:rPr>
          <w:rFonts w:cs="Arial"/>
        </w:rPr>
        <w:t>on 1 July 2009.</w:t>
      </w:r>
    </w:p>
    <w:p w14:paraId="0A095C89" w14:textId="77777777" w:rsidR="00F82D2A" w:rsidRDefault="00F82D2A" w:rsidP="00742794">
      <w:pPr>
        <w:rPr>
          <w:rFonts w:cs="Arial"/>
        </w:rPr>
      </w:pPr>
      <w:r>
        <w:rPr>
          <w:rFonts w:cs="Arial"/>
        </w:rPr>
        <w:t>Our vision is fair Australian workplaces and our mission is to work with Australians to educate, promote fairness and ensure justice in the workplace.</w:t>
      </w:r>
    </w:p>
    <w:p w14:paraId="0A095C8A" w14:textId="3015AC7B" w:rsidR="00F82D2A" w:rsidRDefault="00F82D2A" w:rsidP="00742794">
      <w:pPr>
        <w:rPr>
          <w:rFonts w:cs="Arial"/>
        </w:rPr>
      </w:pPr>
      <w:r>
        <w:rPr>
          <w:rFonts w:cs="Arial"/>
        </w:rPr>
        <w:t>Our education and compliance campaigns target specific industries to assist them achieve compliance with national workplace laws. Our focus is usually industries that need assistance with compliance</w:t>
      </w:r>
      <w:r w:rsidR="00DE60AB">
        <w:rPr>
          <w:rFonts w:cs="Arial"/>
        </w:rPr>
        <w:t xml:space="preserve"> and employ vulnerable workers.</w:t>
      </w:r>
    </w:p>
    <w:p w14:paraId="0A095C8B" w14:textId="77777777" w:rsidR="00F82D2A" w:rsidRDefault="00F82D2A" w:rsidP="00742794">
      <w:pPr>
        <w:rPr>
          <w:rFonts w:cs="Arial"/>
        </w:rPr>
      </w:pPr>
      <w:r>
        <w:rPr>
          <w:rFonts w:cs="Arial"/>
        </w:rPr>
        <w:t>We like to work with relevant industry associations and unions to deliver our campaigns. We rely upon their ‘real world’ knowledge and communication channels to design and deliver our education activities and products.</w:t>
      </w:r>
    </w:p>
    <w:p w14:paraId="0A095C8C" w14:textId="2F229ADF" w:rsidR="00F82D2A" w:rsidRPr="00175004" w:rsidRDefault="00F82D2A" w:rsidP="00742794">
      <w:r w:rsidRPr="00175004">
        <w:rPr>
          <w:rFonts w:cs="Arial"/>
        </w:rPr>
        <w:t xml:space="preserve">This report covers the background, method and findings of the </w:t>
      </w:r>
      <w:r>
        <w:t xml:space="preserve">TAS </w:t>
      </w:r>
      <w:r w:rsidRPr="00B805EF">
        <w:t xml:space="preserve">Young </w:t>
      </w:r>
      <w:r w:rsidR="009A4730">
        <w:t>hospitality &amp; visa worker c</w:t>
      </w:r>
      <w:r w:rsidRPr="00B805EF">
        <w:t>ampaign</w:t>
      </w:r>
      <w:r w:rsidR="00DE60AB">
        <w:t xml:space="preserve"> 2011/2012.</w:t>
      </w:r>
    </w:p>
    <w:p w14:paraId="0A095C8D" w14:textId="49988168" w:rsidR="00F82D2A" w:rsidRDefault="00F82D2A" w:rsidP="00742794">
      <w:pPr>
        <w:rPr>
          <w:rFonts w:cs="Arial"/>
        </w:rPr>
      </w:pPr>
      <w:r>
        <w:rPr>
          <w:rFonts w:cs="Arial"/>
        </w:rPr>
        <w:t xml:space="preserve">For further information and media enquiries please contact </w:t>
      </w:r>
      <w:hyperlink r:id="rId26" w:history="1">
        <w:r w:rsidRPr="00BB2614">
          <w:rPr>
            <w:rStyle w:val="Hyperlink"/>
            <w:rFonts w:cs="Arial"/>
          </w:rPr>
          <w:t>media@fwo.gov.au</w:t>
        </w:r>
      </w:hyperlink>
      <w:r w:rsidR="00DE60AB">
        <w:rPr>
          <w:rFonts w:cs="Arial"/>
        </w:rPr>
        <w:t>.</w:t>
      </w:r>
    </w:p>
    <w:p w14:paraId="0A095C8E" w14:textId="7AA94C9E" w:rsidR="00F82D2A" w:rsidRDefault="00F82D2A" w:rsidP="00742794">
      <w:pPr>
        <w:rPr>
          <w:rFonts w:cs="Arial"/>
        </w:rPr>
      </w:pPr>
      <w:r>
        <w:t xml:space="preserve">If you would like further information about the Fair Work Ombudsman’s campaigns please contact </w:t>
      </w:r>
      <w:r w:rsidRPr="00D12E90">
        <w:t xml:space="preserve">Lynda </w:t>
      </w:r>
      <w:proofErr w:type="spellStart"/>
      <w:r w:rsidRPr="00D12E90">
        <w:t>McAlary</w:t>
      </w:r>
      <w:proofErr w:type="spellEnd"/>
      <w:r w:rsidRPr="00D12E90">
        <w:t>-Smith</w:t>
      </w:r>
      <w:r>
        <w:t>, Executive Director – Proactive Compliance and Education Branch (</w:t>
      </w:r>
      <w:hyperlink r:id="rId27" w:history="1">
        <w:r w:rsidRPr="009A4730">
          <w:rPr>
            <w:rStyle w:val="Hyperlink"/>
          </w:rPr>
          <w:t>lynda.mcalary-smith@fwo.gov.au</w:t>
        </w:r>
      </w:hyperlink>
      <w:r>
        <w:t>).</w:t>
      </w:r>
    </w:p>
    <w:p w14:paraId="0A095C8F" w14:textId="77777777" w:rsidR="00F82D2A" w:rsidRDefault="00F82D2A" w:rsidP="00742794">
      <w:r>
        <w:t>Commonwealth of Australia 2014</w:t>
      </w:r>
    </w:p>
    <w:p w14:paraId="0A095C90" w14:textId="77777777" w:rsidR="00F82D2A" w:rsidRPr="009A34A4" w:rsidRDefault="00F82D2A" w:rsidP="00742794">
      <w:pPr>
        <w:rPr>
          <w:color w:val="404040"/>
        </w:rPr>
      </w:pPr>
      <w:r w:rsidRPr="009A34A4">
        <w:rPr>
          <w:color w:val="404040"/>
        </w:rPr>
        <w:lastRenderedPageBreak/>
        <w:t>This work is copyright. You may download, display, print and reproduce this material in unaltered form only (retaining this notice) for your personal, non-commercial use or use within your organisation.</w:t>
      </w:r>
    </w:p>
    <w:p w14:paraId="0A095C91" w14:textId="77777777" w:rsidR="00F82D2A" w:rsidRPr="009A34A4" w:rsidRDefault="00F82D2A" w:rsidP="00742794">
      <w:pPr>
        <w:rPr>
          <w:color w:val="404040"/>
        </w:rPr>
      </w:pPr>
      <w:r w:rsidRPr="009A34A4">
        <w:rPr>
          <w:color w:val="404040"/>
        </w:rPr>
        <w:t xml:space="preserve">Apart from any use as permitted under the </w:t>
      </w:r>
      <w:r w:rsidRPr="009A34A4">
        <w:rPr>
          <w:rStyle w:val="Emphasis"/>
          <w:rFonts w:cs="Arial"/>
          <w:color w:val="404040"/>
        </w:rPr>
        <w:t>Copyright Act 1968</w:t>
      </w:r>
      <w:r w:rsidRPr="009A34A4">
        <w:rPr>
          <w:color w:val="404040"/>
        </w:rPr>
        <w:t>, all other rights are reserved.</w:t>
      </w:r>
    </w:p>
    <w:p w14:paraId="0A095C92" w14:textId="77777777" w:rsidR="00F82D2A" w:rsidRPr="009A34A4" w:rsidRDefault="00F82D2A" w:rsidP="00742794">
      <w:pPr>
        <w:rPr>
          <w:color w:val="404040"/>
        </w:rPr>
      </w:pPr>
      <w:r w:rsidRPr="009A34A4">
        <w:rPr>
          <w:color w:val="404040"/>
        </w:rPr>
        <w:t xml:space="preserve">Requests and enquiries concerning reproduction and rights should be emailed to </w:t>
      </w:r>
      <w:hyperlink r:id="rId28" w:tooltip="communications@fwo.gov.au" w:history="1">
        <w:r w:rsidRPr="009A34A4">
          <w:rPr>
            <w:rStyle w:val="Hyperlink"/>
            <w:rFonts w:cs="Arial"/>
          </w:rPr>
          <w:t>communications@fwo.gov.au</w:t>
        </w:r>
      </w:hyperlink>
    </w:p>
    <w:p w14:paraId="0A095C94" w14:textId="6BCBCC00" w:rsidR="000F5EB2" w:rsidRPr="00F50FC3" w:rsidRDefault="00DE60AB" w:rsidP="00042AB8">
      <w:hyperlink r:id="rId29" w:tgtFrame="_blank" w:tooltip="Copyright Act 1968" w:history="1">
        <w:r w:rsidR="00F82D2A" w:rsidRPr="00FF1349">
          <w:rPr>
            <w:rStyle w:val="Emphasis"/>
            <w:rFonts w:cs="Arial"/>
          </w:rPr>
          <w:t>Copyright Act 1968</w:t>
        </w:r>
      </w:hyperlink>
      <w:r w:rsidR="00F82D2A" w:rsidRPr="00FF1349">
        <w:t xml:space="preserve"> </w:t>
      </w:r>
      <w:r w:rsidR="00F82D2A" w:rsidRPr="009A34A4">
        <w:rPr>
          <w:color w:val="404040"/>
        </w:rPr>
        <w:t>(</w:t>
      </w:r>
      <w:proofErr w:type="spellStart"/>
      <w:r w:rsidR="00F82D2A" w:rsidRPr="009A34A4">
        <w:rPr>
          <w:color w:val="404040"/>
        </w:rPr>
        <w:t>ComLaw</w:t>
      </w:r>
      <w:proofErr w:type="spellEnd"/>
      <w:r w:rsidR="00F82D2A" w:rsidRPr="009A34A4">
        <w:rPr>
          <w:color w:val="404040"/>
        </w:rPr>
        <w:t xml:space="preserve"> website) </w:t>
      </w:r>
      <w:r w:rsidR="00F82D2A">
        <w:rPr>
          <w:noProof/>
          <w:color w:val="404040"/>
          <w:lang w:eastAsia="en-AU"/>
        </w:rPr>
        <w:drawing>
          <wp:inline distT="0" distB="0" distL="0" distR="0" wp14:anchorId="0A095C9B" wp14:editId="0A095C9C">
            <wp:extent cx="83185" cy="83185"/>
            <wp:effectExtent l="0" t="0" r="0" b="0"/>
            <wp:docPr id="14" name="Picture 14" descr="External 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nal link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85" cy="83185"/>
                    </a:xfrm>
                    <a:prstGeom prst="rect">
                      <a:avLst/>
                    </a:prstGeom>
                    <a:noFill/>
                    <a:ln>
                      <a:noFill/>
                    </a:ln>
                  </pic:spPr>
                </pic:pic>
              </a:graphicData>
            </a:graphic>
          </wp:inline>
        </w:drawing>
      </w:r>
    </w:p>
    <w:sectPr w:rsidR="000F5EB2" w:rsidRPr="00F50FC3" w:rsidSect="00412F18">
      <w:headerReference w:type="even" r:id="rId31"/>
      <w:footerReference w:type="even" r:id="rId32"/>
      <w:footerReference w:type="default" r:id="rId33"/>
      <w:headerReference w:type="first" r:id="rId34"/>
      <w:footerReference w:type="first" r:id="rId35"/>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95C9F" w14:textId="77777777" w:rsidR="00FF5AA0" w:rsidRPr="00E93FF4" w:rsidRDefault="00FF5AA0" w:rsidP="00E93FF4">
      <w:r>
        <w:separator/>
      </w:r>
    </w:p>
  </w:endnote>
  <w:endnote w:type="continuationSeparator" w:id="0">
    <w:p w14:paraId="0A095CA0" w14:textId="77777777" w:rsidR="00FF5AA0" w:rsidRPr="00E93FF4" w:rsidRDefault="00FF5AA0"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air Work">
    <w:altName w:val="Times New Roman"/>
    <w:panose1 w:val="00000000000000000000"/>
    <w:charset w:val="00"/>
    <w:family w:val="roman"/>
    <w:notTrueType/>
    <w:pitch w:val="variable"/>
    <w:sig w:usb0="00000001" w:usb1="5000204A" w:usb2="00000000" w:usb3="00000000" w:csb0="00000009" w:csb1="00000000"/>
  </w:font>
  <w:font w:name="Myriad Pro Light">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67A07" w14:textId="77777777" w:rsidR="009556B5" w:rsidRDefault="009556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BBC7B" w14:textId="27296177" w:rsidR="00FF5AA0" w:rsidRDefault="007C2309">
    <w:pPr>
      <w:pStyle w:val="Footer"/>
    </w:pPr>
    <w:r>
      <w:fldChar w:fldCharType="begin"/>
    </w:r>
    <w:r>
      <w:instrText xml:space="preserve"> DOCPROPERTY "mvRef" \* MERGEFORMAT </w:instrText>
    </w:r>
    <w:r>
      <w:fldChar w:fldCharType="separate"/>
    </w:r>
    <w:r w:rsidR="00F8532C">
      <w:t xml:space="preserve">Completed regional </w:t>
    </w:r>
    <w:proofErr w:type="spellStart"/>
    <w:r w:rsidR="00F8532C">
      <w:t>campaigns</w:t>
    </w:r>
    <w:proofErr w:type="gramStart"/>
    <w:r w:rsidR="00F8532C">
      <w:t>:DB</w:t>
    </w:r>
    <w:proofErr w:type="gramEnd"/>
    <w:r w:rsidR="00F8532C">
      <w:t>-507637</w:t>
    </w:r>
    <w:proofErr w:type="spellEnd"/>
    <w:r w:rsidR="00F8532C">
      <w:t>/1.3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5" w14:textId="2DF8C3D5" w:rsidR="00FF5AA0" w:rsidRDefault="007C2309">
    <w:pPr>
      <w:pStyle w:val="Footer"/>
    </w:pPr>
    <w:r>
      <w:fldChar w:fldCharType="begin"/>
    </w:r>
    <w:r>
      <w:instrText xml:space="preserve"> DOCPROPERTY "mvRef" \* MERGEFORMAT </w:instrText>
    </w:r>
    <w:r>
      <w:fldChar w:fldCharType="separate"/>
    </w:r>
    <w:r w:rsidR="00F8532C">
      <w:t xml:space="preserve">Completed regional </w:t>
    </w:r>
    <w:proofErr w:type="spellStart"/>
    <w:r w:rsidR="00F8532C">
      <w:t>campaigns</w:t>
    </w:r>
    <w:proofErr w:type="gramStart"/>
    <w:r w:rsidR="00F8532C">
      <w:t>:DB</w:t>
    </w:r>
    <w:proofErr w:type="gramEnd"/>
    <w:r w:rsidR="00F8532C">
      <w:t>-507637</w:t>
    </w:r>
    <w:proofErr w:type="spellEnd"/>
    <w:r w:rsidR="00F8532C">
      <w:t>/1.3</w:t>
    </w:r>
    <w:r>
      <w:fldChar w:fldCharType="end"/>
    </w:r>
    <w:r w:rsidR="00FF5AA0">
      <w:rPr>
        <w:noProof/>
        <w:lang w:eastAsia="en-AU"/>
      </w:rPr>
      <mc:AlternateContent>
        <mc:Choice Requires="wps">
          <w:drawing>
            <wp:anchor distT="0" distB="0" distL="114300" distR="114300" simplePos="0" relativeHeight="251678208" behindDoc="0" locked="0" layoutInCell="1" allowOverlap="1" wp14:anchorId="0A095CBB" wp14:editId="0A095CBC">
              <wp:simplePos x="0" y="0"/>
              <wp:positionH relativeFrom="page">
                <wp:posOffset>180340</wp:posOffset>
              </wp:positionH>
              <wp:positionV relativeFrom="page">
                <wp:posOffset>9984105</wp:posOffset>
              </wp:positionV>
              <wp:extent cx="7200000" cy="540000"/>
              <wp:effectExtent l="0" t="0" r="1270" b="0"/>
              <wp:wrapNone/>
              <wp:docPr id="16" name="Rectangle 16" descr="Blue Footer Background" title="Background"/>
              <wp:cNvGraphicFramePr/>
              <a:graphic xmlns:a="http://schemas.openxmlformats.org/drawingml/2006/main">
                <a:graphicData uri="http://schemas.microsoft.com/office/word/2010/wordprocessingShape">
                  <wps:wsp>
                    <wps:cNvSpPr/>
                    <wps:spPr>
                      <a:xfrm>
                        <a:off x="0" y="0"/>
                        <a:ext cx="7200000" cy="540000"/>
                      </a:xfrm>
                      <a:prstGeom prst="rect">
                        <a:avLst/>
                      </a:prstGeom>
                      <a:solidFill>
                        <a:srgbClr val="007CBA">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alt="Title: Background - Description: Blue Footer Background" style="position:absolute;margin-left:14.2pt;margin-top:786.15pt;width:566.95pt;height:4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" fillcolor="#007cba" stroked="f" strokeweight="2pt">
              <v:fill opacity="39321f"/>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7" w14:textId="77777777" w:rsidR="00FF5AA0" w:rsidRPr="00F96C83" w:rsidRDefault="00FF5AA0" w:rsidP="006F7B2F">
    <w:pPr>
      <w:pStyle w:val="FooterOdd"/>
    </w:pPr>
    <w:r>
      <w:tab/>
    </w:r>
    <w:r>
      <w:tab/>
    </w:r>
    <w:r>
      <w:fldChar w:fldCharType="begin"/>
    </w:r>
    <w:r>
      <w:instrText xml:space="preserve"> STYLEREF  "Cover Report Title" </w:instrText>
    </w:r>
    <w:r>
      <w:fldChar w:fldCharType="separate"/>
    </w:r>
    <w:r w:rsidR="00DE60AB">
      <w:rPr>
        <w:noProof/>
      </w:rPr>
      <w:t>TAS Young hospitality &amp; visa workers campaign 2011/2012</w:t>
    </w:r>
    <w:r>
      <w:rPr>
        <w:noProof/>
      </w:rPr>
      <w:fldChar w:fldCharType="end"/>
    </w:r>
    <w:r>
      <w:rPr>
        <w:noProof/>
        <w:lang w:val="en-AU" w:eastAsia="en-AU"/>
      </w:rPr>
      <w:drawing>
        <wp:anchor distT="0" distB="0" distL="114300" distR="114300" simplePos="0" relativeHeight="251659264" behindDoc="1" locked="1" layoutInCell="1" allowOverlap="1" wp14:anchorId="0A095CBD" wp14:editId="0A095CBE">
          <wp:simplePos x="1804035" y="9749155"/>
          <wp:positionH relativeFrom="page">
            <wp:align>right</wp:align>
          </wp:positionH>
          <wp:positionV relativeFrom="page">
            <wp:align>bottom</wp:align>
          </wp:positionV>
          <wp:extent cx="7560000" cy="597600"/>
          <wp:effectExtent l="0" t="0" r="3175" b="0"/>
          <wp:wrapNone/>
          <wp:docPr id="22" name="Picture 22"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2096" behindDoc="0" locked="1" layoutInCell="1" allowOverlap="1" wp14:anchorId="0A095CBF" wp14:editId="0A095CC0">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9" w14:textId="77777777" w:rsidR="00FF5AA0" w:rsidRDefault="00FF5AA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B" w14:textId="2F403A33" w:rsidR="00FF5AA0" w:rsidRDefault="00FF5AA0" w:rsidP="00942F21">
    <w:pPr>
      <w:pStyle w:val="Footereven"/>
      <w:rPr>
        <w:lang w:val="en-US"/>
      </w:rPr>
    </w:pPr>
    <w:r>
      <w:rPr>
        <w:lang w:val="en-US"/>
      </w:rPr>
      <w:fldChar w:fldCharType="begin"/>
    </w:r>
    <w:r>
      <w:rPr>
        <w:lang w:val="en-US"/>
      </w:rPr>
      <w:instrText xml:space="preserve"> STYLEREF  "Cover Report Title"  \* MERGEFORMAT </w:instrText>
    </w:r>
    <w:r>
      <w:rPr>
        <w:lang w:val="en-US"/>
      </w:rPr>
      <w:fldChar w:fldCharType="separate"/>
    </w:r>
    <w:r w:rsidR="00DE60AB">
      <w:rPr>
        <w:noProof/>
        <w:lang w:val="en-US"/>
      </w:rPr>
      <w:t>TAS Young hospitality &amp; visa workers campaign 2011/2012</w:t>
    </w:r>
    <w:r>
      <w:rPr>
        <w:lang w:val="en-US"/>
      </w:rPr>
      <w:fldChar w:fldCharType="end"/>
    </w:r>
    <w:r>
      <w:rPr>
        <w:noProof/>
        <w:lang w:eastAsia="en-AU"/>
      </w:rPr>
      <w:drawing>
        <wp:anchor distT="0" distB="0" distL="114300" distR="114300" simplePos="0" relativeHeight="251664384" behindDoc="1" locked="1" layoutInCell="1" allowOverlap="1" wp14:anchorId="0A095CC3" wp14:editId="0A095CC4">
          <wp:simplePos x="543560" y="9749155"/>
          <wp:positionH relativeFrom="page">
            <wp:align>left</wp:align>
          </wp:positionH>
          <wp:positionV relativeFrom="page">
            <wp:align>bottom</wp:align>
          </wp:positionV>
          <wp:extent cx="7560000" cy="597600"/>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168" behindDoc="0" locked="1" layoutInCell="1" allowOverlap="1" wp14:anchorId="0A095CC5" wp14:editId="0A095CC6">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p w14:paraId="0A095CAC" w14:textId="77777777" w:rsidR="00FF5AA0" w:rsidRPr="005C3B42" w:rsidRDefault="00FF5AA0" w:rsidP="00587F36">
    <w:pPr>
      <w:pStyle w:val="PgNumEven"/>
      <w:framePr w:wrap="around"/>
    </w:pPr>
    <w:r>
      <w:t xml:space="preserve">Page </w:t>
    </w:r>
    <w:r>
      <w:fldChar w:fldCharType="begin"/>
    </w:r>
    <w:r>
      <w:instrText xml:space="preserve"> PAGE  \* Arabic  \* MERGEFORMAT </w:instrText>
    </w:r>
    <w:r>
      <w:fldChar w:fldCharType="separate"/>
    </w:r>
    <w:r w:rsidR="00DE60AB">
      <w:rPr>
        <w:noProof/>
      </w:rPr>
      <w:t>4</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E" w14:textId="77777777" w:rsidR="00FF5AA0" w:rsidRPr="00F96C83" w:rsidRDefault="00FF5AA0" w:rsidP="006F7B2F">
    <w:pPr>
      <w:pStyle w:val="FooterOdd"/>
    </w:pPr>
    <w:r>
      <w:fldChar w:fldCharType="begin"/>
    </w:r>
    <w:r>
      <w:instrText xml:space="preserve"> STYLEREF  "Cover Report Title" </w:instrText>
    </w:r>
    <w:r>
      <w:fldChar w:fldCharType="separate"/>
    </w:r>
    <w:r w:rsidR="00DE60AB">
      <w:rPr>
        <w:noProof/>
      </w:rPr>
      <w:t>TAS Young hospitality &amp; visa workers campaign 2011/2012</w:t>
    </w:r>
    <w:r>
      <w:rPr>
        <w:noProof/>
      </w:rPr>
      <w:fldChar w:fldCharType="end"/>
    </w:r>
    <w:r>
      <w:rPr>
        <w:noProof/>
        <w:lang w:val="en-AU" w:eastAsia="en-AU"/>
      </w:rPr>
      <w:drawing>
        <wp:anchor distT="0" distB="0" distL="114300" distR="114300" simplePos="0" relativeHeight="251661312" behindDoc="1" locked="1" layoutInCell="1" allowOverlap="1" wp14:anchorId="0A095CC7" wp14:editId="0A095CC8">
          <wp:simplePos x="1804035" y="9749155"/>
          <wp:positionH relativeFrom="page">
            <wp:align>right</wp:align>
          </wp:positionH>
          <wp:positionV relativeFrom="page">
            <wp:align>bottom</wp:align>
          </wp:positionV>
          <wp:extent cx="7560000" cy="597600"/>
          <wp:effectExtent l="0" t="0" r="3175" b="0"/>
          <wp:wrapNone/>
          <wp:docPr id="10" name="Picture 10"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7216" behindDoc="0" locked="1" layoutInCell="1" allowOverlap="1" wp14:anchorId="0A095CC9" wp14:editId="0A095CCA">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B0" w14:textId="77777777" w:rsidR="00FF5AA0" w:rsidRDefault="00FF5A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95C9D" w14:textId="77777777" w:rsidR="00FF5AA0" w:rsidRPr="00E93FF4" w:rsidRDefault="00FF5AA0" w:rsidP="00E93FF4">
      <w:r>
        <w:separator/>
      </w:r>
    </w:p>
  </w:footnote>
  <w:footnote w:type="continuationSeparator" w:id="0">
    <w:p w14:paraId="0A095C9E" w14:textId="77777777" w:rsidR="00FF5AA0" w:rsidRPr="00E93FF4" w:rsidRDefault="00FF5AA0"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1" w14:textId="77777777" w:rsidR="00FF5AA0" w:rsidRPr="00E93FF4" w:rsidRDefault="00FF5AA0" w:rsidP="005B7C7A">
    <w:pPr>
      <w:pStyle w:val="ContentsHeading"/>
      <w:framePr w:wrap="around"/>
    </w:pPr>
    <w:r>
      <w:t>Contents</w:t>
    </w:r>
  </w:p>
  <w:p w14:paraId="0A095CA2" w14:textId="77777777" w:rsidR="00FF5AA0" w:rsidRPr="00E53A4A" w:rsidRDefault="00FF5AA0">
    <w:pPr>
      <w:pStyle w:val="Header"/>
      <w:rPr>
        <w:lang w:val="en-US"/>
      </w:rPr>
    </w:pPr>
    <w:r>
      <w:rPr>
        <w:noProof/>
        <w:lang w:eastAsia="en-AU"/>
      </w:rPr>
      <w:drawing>
        <wp:anchor distT="0" distB="0" distL="114300" distR="114300" simplePos="0" relativeHeight="251666944" behindDoc="1" locked="1" layoutInCell="1" allowOverlap="1" wp14:anchorId="0A095CB1" wp14:editId="0A095CB2">
          <wp:simplePos x="716692" y="444843"/>
          <wp:positionH relativeFrom="page">
            <wp:align>left</wp:align>
          </wp:positionH>
          <wp:positionV relativeFrom="page">
            <wp:align>top</wp:align>
          </wp:positionV>
          <wp:extent cx="7559675" cy="10688955"/>
          <wp:effectExtent l="0" t="0" r="3175" b="0"/>
          <wp:wrapNone/>
          <wp:docPr id="18" name="Picture 18"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3" w14:textId="77777777" w:rsidR="00FF5AA0" w:rsidRPr="00E93FF4" w:rsidRDefault="00FF5AA0">
    <w:pPr>
      <w:pStyle w:val="Header"/>
      <w:rPr>
        <w:lang w:val="en-US"/>
      </w:rPr>
    </w:pPr>
    <w:r>
      <w:rPr>
        <w:noProof/>
        <w:lang w:eastAsia="en-AU"/>
      </w:rPr>
      <w:drawing>
        <wp:anchor distT="0" distB="0" distL="114300" distR="114300" simplePos="0" relativeHeight="251674112" behindDoc="1" locked="1" layoutInCell="1" allowOverlap="1" wp14:anchorId="0A095CB3" wp14:editId="0A095CB4">
          <wp:simplePos x="716692" y="444843"/>
          <wp:positionH relativeFrom="page">
            <wp:align>left</wp:align>
          </wp:positionH>
          <wp:positionV relativeFrom="page">
            <wp:align>top</wp:align>
          </wp:positionV>
          <wp:extent cx="7560000" cy="1620000"/>
          <wp:effectExtent l="0" t="0" r="3175" b="0"/>
          <wp:wrapNone/>
          <wp:docPr id="19" name="Picture 19"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4" w14:textId="77777777" w:rsidR="00FF5AA0" w:rsidRPr="00E93FF4" w:rsidRDefault="00FF5AA0">
    <w:pPr>
      <w:pStyle w:val="Header"/>
      <w:rPr>
        <w:lang w:val="en-US"/>
      </w:rPr>
    </w:pPr>
    <w:r>
      <w:rPr>
        <w:noProof/>
        <w:lang w:eastAsia="en-AU"/>
      </w:rPr>
      <mc:AlternateContent>
        <mc:Choice Requires="wps">
          <w:drawing>
            <wp:anchor distT="0" distB="0" distL="114300" distR="114300" simplePos="0" relativeHeight="251676160" behindDoc="1" locked="1" layoutInCell="1" allowOverlap="1" wp14:anchorId="0A095CB5" wp14:editId="0A095CB6">
              <wp:simplePos x="0" y="0"/>
              <wp:positionH relativeFrom="page">
                <wp:posOffset>180340</wp:posOffset>
              </wp:positionH>
              <wp:positionV relativeFrom="page">
                <wp:posOffset>2088515</wp:posOffset>
              </wp:positionV>
              <wp:extent cx="7200000" cy="8424000"/>
              <wp:effectExtent l="0" t="0" r="1270" b="0"/>
              <wp:wrapNone/>
              <wp:docPr id="5" name="Round Single Corner Rectangle 5" descr="3 business people reading documentation" title="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200000" cy="8424000"/>
                      </a:xfrm>
                      <a:prstGeom prst="round1Rect">
                        <a:avLst/>
                      </a:prstGeom>
                      <a:blipFill dpi="0" rotWithShape="0">
                        <a:blip r:embed="rId1"/>
                        <a:srcRect/>
                        <a:stretch>
                          <a:fillRect l="-63000" t="-7000" r="-21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5" o:spid="_x0000_s1026" alt="Title: Image - Description: 3 business people reading documentation" style="position:absolute;margin-left:14.2pt;margin-top:164.45pt;width:566.95pt;height:663.3pt;flip:x;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200000,8424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QwABAQEBAQEB&#10;AQEBAQEBAQEBAQEBAQEBAQEBAQEBAQEBAQEBAQEBAQEBAQEBAQEBAQEBAQEBAQEBAQEBAQEBAQEB&#10;/9sAQwEBAQEBAQEBAQEBAQEBAQEBAQEBAQEBAQEBAQEBAQEBAQEBAQEBAQEBAQEBAQEBAQEBAQEB&#10;AQEBAQEBAQEBAQEB/8AAEQgCNQNS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" path="m,l5999976,v662755,,1200024,537269,1200024,1200024l7200000,8424000,,8424000,,xe" stroked="f" strokeweight="2pt">
              <v:fill r:id="rId2" o:title="3 business people reading documentation" recolor="t" type="frame"/>
              <v:path arrowok="t" o:connecttype="custom" o:connectlocs="0,0;5999976,0;7200000,1200024;7200000,8424000;0,8424000;0,0" o:connectangles="0,0,0,0,0,0"/>
              <w10:wrap anchorx="page" anchory="page"/>
              <w10:anchorlock/>
            </v:shape>
          </w:pict>
        </mc:Fallback>
      </mc:AlternateContent>
    </w:r>
    <w:r>
      <w:rPr>
        <w:noProof/>
        <w:lang w:eastAsia="en-AU"/>
      </w:rPr>
      <mc:AlternateContent>
        <mc:Choice Requires="wps">
          <w:drawing>
            <wp:anchor distT="0" distB="0" distL="114300" distR="114300" simplePos="0" relativeHeight="251652608" behindDoc="0" locked="1" layoutInCell="1" allowOverlap="1" wp14:anchorId="0A095CB7" wp14:editId="0A095CB8">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0A095CB9" wp14:editId="0A095CBA">
          <wp:simplePos x="0" y="0"/>
          <wp:positionH relativeFrom="page">
            <wp:posOffset>540385</wp:posOffset>
          </wp:positionH>
          <wp:positionV relativeFrom="page">
            <wp:posOffset>552450</wp:posOffset>
          </wp:positionV>
          <wp:extent cx="2901315" cy="640715"/>
          <wp:effectExtent l="0" t="0" r="0" b="6985"/>
          <wp:wrapTopAndBottom/>
          <wp:docPr id="21" name="Picture 21"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8" w14:textId="77777777" w:rsidR="00FF5AA0" w:rsidRPr="00E93FF4" w:rsidRDefault="00FF5AA0">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A" w14:textId="77777777" w:rsidR="00FF5AA0" w:rsidRPr="00E53A4A" w:rsidRDefault="00FF5AA0">
    <w:pPr>
      <w:pStyle w:val="Header"/>
      <w:rPr>
        <w:lang w:val="en-US"/>
      </w:rPr>
    </w:pPr>
    <w:r>
      <w:rPr>
        <w:noProof/>
        <w:lang w:eastAsia="en-AU"/>
      </w:rPr>
      <w:drawing>
        <wp:anchor distT="0" distB="0" distL="114300" distR="114300" simplePos="0" relativeHeight="251662848" behindDoc="1" locked="1" layoutInCell="1" allowOverlap="1" wp14:anchorId="0A095CC1" wp14:editId="0A095CC2">
          <wp:simplePos x="716692" y="444843"/>
          <wp:positionH relativeFrom="page">
            <wp:align>left</wp:align>
          </wp:positionH>
          <wp:positionV relativeFrom="page">
            <wp:align>top</wp:align>
          </wp:positionV>
          <wp:extent cx="7559675" cy="1617980"/>
          <wp:effectExtent l="0" t="0" r="3175" b="1270"/>
          <wp:wrapNone/>
          <wp:docPr id="12" name="Picture 1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5CAF" w14:textId="77777777" w:rsidR="00FF5AA0" w:rsidRPr="00E93FF4" w:rsidRDefault="00FF5AA0">
    <w:pPr>
      <w:pStyle w:val="Header"/>
      <w:rPr>
        <w:lang w:val="en-US"/>
      </w:rPr>
    </w:pPr>
    <w:r>
      <w:rPr>
        <w:noProof/>
        <w:lang w:eastAsia="en-AU"/>
      </w:rPr>
      <w:drawing>
        <wp:anchor distT="0" distB="0" distL="114300" distR="114300" simplePos="0" relativeHeight="251663872" behindDoc="1" locked="1" layoutInCell="1" allowOverlap="0" wp14:anchorId="0A095CCB" wp14:editId="0A095CCC">
          <wp:simplePos x="0" y="0"/>
          <wp:positionH relativeFrom="page">
            <wp:posOffset>0</wp:posOffset>
          </wp:positionH>
          <wp:positionV relativeFrom="page">
            <wp:posOffset>0</wp:posOffset>
          </wp:positionV>
          <wp:extent cx="7560000" cy="10692000"/>
          <wp:effectExtent l="0" t="0" r="3175" b="0"/>
          <wp:wrapNone/>
          <wp:docPr id="13" name="Picture 13"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50743"/>
    <w:multiLevelType w:val="hybridMultilevel"/>
    <w:tmpl w:val="8118D962"/>
    <w:lvl w:ilvl="0" w:tplc="CDFAA24A">
      <w:start w:val="1"/>
      <w:numFmt w:val="bullet"/>
      <w:pStyle w:val="Bullet"/>
      <w:lvlText w:val=""/>
      <w:lvlJc w:val="left"/>
      <w:pPr>
        <w:ind w:left="360" w:hanging="360"/>
      </w:pPr>
      <w:rPr>
        <w:rFonts w:ascii="Wingdings" w:hAnsi="Wingdings"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CF"/>
    <w:rsid w:val="000202A5"/>
    <w:rsid w:val="0002546E"/>
    <w:rsid w:val="0003225E"/>
    <w:rsid w:val="00042AB8"/>
    <w:rsid w:val="00043453"/>
    <w:rsid w:val="00062A8D"/>
    <w:rsid w:val="000A038D"/>
    <w:rsid w:val="000A139C"/>
    <w:rsid w:val="000C5D39"/>
    <w:rsid w:val="000C67B0"/>
    <w:rsid w:val="000F217F"/>
    <w:rsid w:val="000F5EB2"/>
    <w:rsid w:val="0014708C"/>
    <w:rsid w:val="001866B8"/>
    <w:rsid w:val="001A0A39"/>
    <w:rsid w:val="001A37EA"/>
    <w:rsid w:val="001A482C"/>
    <w:rsid w:val="001F163F"/>
    <w:rsid w:val="00252880"/>
    <w:rsid w:val="00270B8D"/>
    <w:rsid w:val="00270E86"/>
    <w:rsid w:val="00296016"/>
    <w:rsid w:val="002B449E"/>
    <w:rsid w:val="002D0415"/>
    <w:rsid w:val="002D25E5"/>
    <w:rsid w:val="002E227F"/>
    <w:rsid w:val="0031634E"/>
    <w:rsid w:val="00364E2F"/>
    <w:rsid w:val="00365A48"/>
    <w:rsid w:val="003973C0"/>
    <w:rsid w:val="003A167C"/>
    <w:rsid w:val="003B396E"/>
    <w:rsid w:val="003B4424"/>
    <w:rsid w:val="003B56AE"/>
    <w:rsid w:val="003D7DFE"/>
    <w:rsid w:val="003E3C80"/>
    <w:rsid w:val="003E49BF"/>
    <w:rsid w:val="003F5642"/>
    <w:rsid w:val="00407E54"/>
    <w:rsid w:val="00412F18"/>
    <w:rsid w:val="00466174"/>
    <w:rsid w:val="00494273"/>
    <w:rsid w:val="00494D4F"/>
    <w:rsid w:val="004B166E"/>
    <w:rsid w:val="004B5E2D"/>
    <w:rsid w:val="004B71AE"/>
    <w:rsid w:val="00517A26"/>
    <w:rsid w:val="00527E7B"/>
    <w:rsid w:val="00534342"/>
    <w:rsid w:val="0053634B"/>
    <w:rsid w:val="00544439"/>
    <w:rsid w:val="00552D6D"/>
    <w:rsid w:val="005612FB"/>
    <w:rsid w:val="00587F36"/>
    <w:rsid w:val="005B7C7A"/>
    <w:rsid w:val="005C3B42"/>
    <w:rsid w:val="005E300E"/>
    <w:rsid w:val="005E4110"/>
    <w:rsid w:val="006054DE"/>
    <w:rsid w:val="00621B27"/>
    <w:rsid w:val="00643D61"/>
    <w:rsid w:val="00656EE8"/>
    <w:rsid w:val="00676C8F"/>
    <w:rsid w:val="00692E45"/>
    <w:rsid w:val="0069777E"/>
    <w:rsid w:val="006D34FC"/>
    <w:rsid w:val="006E4E95"/>
    <w:rsid w:val="006F0F27"/>
    <w:rsid w:val="006F232C"/>
    <w:rsid w:val="006F7B2F"/>
    <w:rsid w:val="006F7FAA"/>
    <w:rsid w:val="0072052A"/>
    <w:rsid w:val="007362FD"/>
    <w:rsid w:val="00742794"/>
    <w:rsid w:val="00746CD2"/>
    <w:rsid w:val="00770EB1"/>
    <w:rsid w:val="00772136"/>
    <w:rsid w:val="00795E70"/>
    <w:rsid w:val="007C2309"/>
    <w:rsid w:val="007F2E36"/>
    <w:rsid w:val="00807768"/>
    <w:rsid w:val="00823BCF"/>
    <w:rsid w:val="00830F60"/>
    <w:rsid w:val="0083614D"/>
    <w:rsid w:val="00836760"/>
    <w:rsid w:val="00854DBB"/>
    <w:rsid w:val="0087041D"/>
    <w:rsid w:val="00894ECF"/>
    <w:rsid w:val="008B03A8"/>
    <w:rsid w:val="008B11C3"/>
    <w:rsid w:val="008B5606"/>
    <w:rsid w:val="008C4C12"/>
    <w:rsid w:val="008D1179"/>
    <w:rsid w:val="008E5A76"/>
    <w:rsid w:val="00903912"/>
    <w:rsid w:val="00926722"/>
    <w:rsid w:val="00934CA0"/>
    <w:rsid w:val="00942F21"/>
    <w:rsid w:val="009556B5"/>
    <w:rsid w:val="00972684"/>
    <w:rsid w:val="00973578"/>
    <w:rsid w:val="009A4730"/>
    <w:rsid w:val="009C3F21"/>
    <w:rsid w:val="009D0D0B"/>
    <w:rsid w:val="009E4215"/>
    <w:rsid w:val="00A16B66"/>
    <w:rsid w:val="00A27A41"/>
    <w:rsid w:val="00A5003C"/>
    <w:rsid w:val="00A63079"/>
    <w:rsid w:val="00AA045D"/>
    <w:rsid w:val="00AD12EF"/>
    <w:rsid w:val="00AE05E1"/>
    <w:rsid w:val="00AE32E4"/>
    <w:rsid w:val="00B016DB"/>
    <w:rsid w:val="00B805EF"/>
    <w:rsid w:val="00B8737A"/>
    <w:rsid w:val="00B97EE1"/>
    <w:rsid w:val="00C160B2"/>
    <w:rsid w:val="00C16DBA"/>
    <w:rsid w:val="00C16FDC"/>
    <w:rsid w:val="00C23D86"/>
    <w:rsid w:val="00C353AF"/>
    <w:rsid w:val="00C42C8A"/>
    <w:rsid w:val="00C51CD9"/>
    <w:rsid w:val="00C547C8"/>
    <w:rsid w:val="00C674AC"/>
    <w:rsid w:val="00C70426"/>
    <w:rsid w:val="00C7304E"/>
    <w:rsid w:val="00C809BA"/>
    <w:rsid w:val="00C87936"/>
    <w:rsid w:val="00CA09F2"/>
    <w:rsid w:val="00CD5FA1"/>
    <w:rsid w:val="00CD73D0"/>
    <w:rsid w:val="00CE53F3"/>
    <w:rsid w:val="00D24F9C"/>
    <w:rsid w:val="00DD5DB2"/>
    <w:rsid w:val="00DE533A"/>
    <w:rsid w:val="00DE60AB"/>
    <w:rsid w:val="00E53A4A"/>
    <w:rsid w:val="00E63537"/>
    <w:rsid w:val="00E8254B"/>
    <w:rsid w:val="00E93FF4"/>
    <w:rsid w:val="00E96A98"/>
    <w:rsid w:val="00EA58B5"/>
    <w:rsid w:val="00EB6176"/>
    <w:rsid w:val="00EC2AAE"/>
    <w:rsid w:val="00EC5B2B"/>
    <w:rsid w:val="00EE0EE5"/>
    <w:rsid w:val="00F2225A"/>
    <w:rsid w:val="00F279AC"/>
    <w:rsid w:val="00F468B3"/>
    <w:rsid w:val="00F50FC3"/>
    <w:rsid w:val="00F81473"/>
    <w:rsid w:val="00F82D2A"/>
    <w:rsid w:val="00F8532C"/>
    <w:rsid w:val="00F86AD5"/>
    <w:rsid w:val="00F96C83"/>
    <w:rsid w:val="00FA4872"/>
    <w:rsid w:val="00FC0337"/>
    <w:rsid w:val="00FF5A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A095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042AB8"/>
    <w:pPr>
      <w:outlineLvl w:val="0"/>
    </w:pPr>
    <w:rPr>
      <w:color w:val="98002E"/>
      <w:sz w:val="36"/>
    </w:rPr>
  </w:style>
  <w:style w:type="paragraph" w:styleId="Heading2">
    <w:name w:val="heading 2"/>
    <w:basedOn w:val="Normal"/>
    <w:next w:val="Normal"/>
    <w:link w:val="Heading2Char"/>
    <w:uiPriority w:val="9"/>
    <w:qFormat/>
    <w:rsid w:val="00042AB8"/>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042AB8"/>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042AB8"/>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2AB8"/>
    <w:pPr>
      <w:framePr w:wrap="around" w:vAnchor="page" w:hAnchor="page" w:x="596" w:y="15820"/>
      <w:spacing w:after="0"/>
    </w:pPr>
    <w:rPr>
      <w:color w:val="FFFFFF" w:themeColor="background1"/>
    </w:r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F82D2A"/>
    <w:rPr>
      <w:i/>
      <w:iCs/>
    </w:rPr>
  </w:style>
  <w:style w:type="character" w:styleId="CommentReference">
    <w:name w:val="annotation reference"/>
    <w:basedOn w:val="DefaultParagraphFont"/>
    <w:uiPriority w:val="99"/>
    <w:semiHidden/>
    <w:unhideWhenUsed/>
    <w:locked/>
    <w:rsid w:val="00C674AC"/>
    <w:rPr>
      <w:sz w:val="16"/>
      <w:szCs w:val="16"/>
    </w:rPr>
  </w:style>
  <w:style w:type="paragraph" w:styleId="CommentText">
    <w:name w:val="annotation text"/>
    <w:basedOn w:val="Normal"/>
    <w:link w:val="CommentTextChar"/>
    <w:uiPriority w:val="99"/>
    <w:semiHidden/>
    <w:unhideWhenUsed/>
    <w:locked/>
    <w:rsid w:val="00C674AC"/>
    <w:pPr>
      <w:spacing w:line="240" w:lineRule="auto"/>
    </w:pPr>
    <w:rPr>
      <w:sz w:val="20"/>
      <w:szCs w:val="20"/>
    </w:rPr>
  </w:style>
  <w:style w:type="character" w:customStyle="1" w:styleId="CommentTextChar">
    <w:name w:val="Comment Text Char"/>
    <w:basedOn w:val="DefaultParagraphFont"/>
    <w:link w:val="CommentText"/>
    <w:uiPriority w:val="99"/>
    <w:semiHidden/>
    <w:rsid w:val="00C674AC"/>
    <w:rPr>
      <w:sz w:val="20"/>
      <w:szCs w:val="20"/>
    </w:rPr>
  </w:style>
  <w:style w:type="paragraph" w:styleId="CommentSubject">
    <w:name w:val="annotation subject"/>
    <w:basedOn w:val="CommentText"/>
    <w:next w:val="CommentText"/>
    <w:link w:val="CommentSubjectChar"/>
    <w:uiPriority w:val="99"/>
    <w:semiHidden/>
    <w:unhideWhenUsed/>
    <w:locked/>
    <w:rsid w:val="00C674AC"/>
    <w:rPr>
      <w:b/>
      <w:bCs/>
    </w:rPr>
  </w:style>
  <w:style w:type="character" w:customStyle="1" w:styleId="CommentSubjectChar">
    <w:name w:val="Comment Subject Char"/>
    <w:basedOn w:val="CommentTextChar"/>
    <w:link w:val="CommentSubject"/>
    <w:uiPriority w:val="99"/>
    <w:semiHidden/>
    <w:rsid w:val="00C674AC"/>
    <w:rPr>
      <w:b/>
      <w:bCs/>
      <w:sz w:val="20"/>
      <w:szCs w:val="20"/>
    </w:rPr>
  </w:style>
  <w:style w:type="character" w:styleId="FollowedHyperlink">
    <w:name w:val="FollowedHyperlink"/>
    <w:basedOn w:val="DefaultParagraphFont"/>
    <w:uiPriority w:val="99"/>
    <w:semiHidden/>
    <w:unhideWhenUsed/>
    <w:locked/>
    <w:rsid w:val="003D7D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042AB8"/>
    <w:pPr>
      <w:outlineLvl w:val="0"/>
    </w:pPr>
    <w:rPr>
      <w:color w:val="98002E"/>
      <w:sz w:val="36"/>
    </w:rPr>
  </w:style>
  <w:style w:type="paragraph" w:styleId="Heading2">
    <w:name w:val="heading 2"/>
    <w:basedOn w:val="Normal"/>
    <w:next w:val="Normal"/>
    <w:link w:val="Heading2Char"/>
    <w:uiPriority w:val="9"/>
    <w:qFormat/>
    <w:rsid w:val="00042AB8"/>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042AB8"/>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042AB8"/>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2AB8"/>
    <w:pPr>
      <w:framePr w:wrap="around" w:vAnchor="page" w:hAnchor="page" w:x="596" w:y="15820"/>
      <w:spacing w:after="0"/>
    </w:pPr>
    <w:rPr>
      <w:color w:val="FFFFFF" w:themeColor="background1"/>
    </w:r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F82D2A"/>
    <w:rPr>
      <w:i/>
      <w:iCs/>
    </w:rPr>
  </w:style>
  <w:style w:type="character" w:styleId="CommentReference">
    <w:name w:val="annotation reference"/>
    <w:basedOn w:val="DefaultParagraphFont"/>
    <w:uiPriority w:val="99"/>
    <w:semiHidden/>
    <w:unhideWhenUsed/>
    <w:locked/>
    <w:rsid w:val="00C674AC"/>
    <w:rPr>
      <w:sz w:val="16"/>
      <w:szCs w:val="16"/>
    </w:rPr>
  </w:style>
  <w:style w:type="paragraph" w:styleId="CommentText">
    <w:name w:val="annotation text"/>
    <w:basedOn w:val="Normal"/>
    <w:link w:val="CommentTextChar"/>
    <w:uiPriority w:val="99"/>
    <w:semiHidden/>
    <w:unhideWhenUsed/>
    <w:locked/>
    <w:rsid w:val="00C674AC"/>
    <w:pPr>
      <w:spacing w:line="240" w:lineRule="auto"/>
    </w:pPr>
    <w:rPr>
      <w:sz w:val="20"/>
      <w:szCs w:val="20"/>
    </w:rPr>
  </w:style>
  <w:style w:type="character" w:customStyle="1" w:styleId="CommentTextChar">
    <w:name w:val="Comment Text Char"/>
    <w:basedOn w:val="DefaultParagraphFont"/>
    <w:link w:val="CommentText"/>
    <w:uiPriority w:val="99"/>
    <w:semiHidden/>
    <w:rsid w:val="00C674AC"/>
    <w:rPr>
      <w:sz w:val="20"/>
      <w:szCs w:val="20"/>
    </w:rPr>
  </w:style>
  <w:style w:type="paragraph" w:styleId="CommentSubject">
    <w:name w:val="annotation subject"/>
    <w:basedOn w:val="CommentText"/>
    <w:next w:val="CommentText"/>
    <w:link w:val="CommentSubjectChar"/>
    <w:uiPriority w:val="99"/>
    <w:semiHidden/>
    <w:unhideWhenUsed/>
    <w:locked/>
    <w:rsid w:val="00C674AC"/>
    <w:rPr>
      <w:b/>
      <w:bCs/>
    </w:rPr>
  </w:style>
  <w:style w:type="character" w:customStyle="1" w:styleId="CommentSubjectChar">
    <w:name w:val="Comment Subject Char"/>
    <w:basedOn w:val="CommentTextChar"/>
    <w:link w:val="CommentSubject"/>
    <w:uiPriority w:val="99"/>
    <w:semiHidden/>
    <w:rsid w:val="00C674AC"/>
    <w:rPr>
      <w:b/>
      <w:bCs/>
      <w:sz w:val="20"/>
      <w:szCs w:val="20"/>
    </w:rPr>
  </w:style>
  <w:style w:type="character" w:styleId="FollowedHyperlink">
    <w:name w:val="FollowedHyperlink"/>
    <w:basedOn w:val="DefaultParagraphFont"/>
    <w:uiPriority w:val="99"/>
    <w:semiHidden/>
    <w:unhideWhenUsed/>
    <w:locked/>
    <w:rsid w:val="003D7D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hyperlink" Target="mailto:media@fwo.gov.au"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paycheck.fwo.gov.au/PayCheckPlus.aspx" TargetMode="Externa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http://www.comlaw.gov.au/comlaw/Legislation/ActCompilation1.nsf/0/2E3EEB3B6191AB60CA2574FF0081BA02?OpenDocu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hyperlink" Target="mailto:communications@fwo.gov.au"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lynda.mcalary-smith@fwo.gov.au" TargetMode="External"/><Relationship Id="rId30" Type="http://schemas.openxmlformats.org/officeDocument/2006/relationships/image" Target="media/image9.gif"/><Relationship Id="rId35" Type="http://schemas.openxmlformats.org/officeDocument/2006/relationships/footer" Target="footer8.xml"/></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11.jpg"/></Relationships>
</file>

<file path=word/_rels/footer7.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5.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Images%20SMALL%20V1%203%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289aa9ee-b1f4-4122-a062-0e87d672a6e7">
      <Value>18</Value>
      <Value>90</Value>
    </TaxCatchAll>
    <_dlc_DocId xmlns="289aa9ee-b1f4-4122-a062-0e87d672a6e7">DB-507637</_dlc_DocId>
    <_dlc_DocIdUrl xmlns="289aa9ee-b1f4-4122-a062-0e87d672a6e7">
      <Url>http://fwocollaboration.hosts.network/sites/b4/targeted-campaigns/_layouts/DocIdRedir.aspx?ID=DB-507637</Url>
      <Description>DB-507637</Description>
    </_dlc_DocIdUrl>
    <FWO_DocumentTopicTaxHTField0 xmlns="500B7F7B-BA37-4C84-BFDC-921FC08923A9">
      <Terms xmlns="http://schemas.microsoft.com/office/infopath/2007/PartnerControls">
        <TermInfo xmlns="http://schemas.microsoft.com/office/infopath/2007/PartnerControls">
          <TermName xmlns="http://schemas.microsoft.com/office/infopath/2007/PartnerControls">Campaign report</TermName>
          <TermId xmlns="http://schemas.microsoft.com/office/infopath/2007/PartnerControls">9500137e-a308-4ee0-813c-0512049884a9</TermId>
        </TermInfo>
      </Terms>
    </FWO_DocumentTopicTaxHTField0>
    <FWO_EnterpriseKeywordTaxHTField0 xmlns="500B7F7B-BA37-4C84-BFDC-921FC08923A9">
      <Terms xmlns="http://schemas.microsoft.com/office/infopath/2007/PartnerControls"/>
    </FWO_EnterpriseKeywordTaxHTField0>
    <FWO_DocSecurityClassification xmlns="500B7F7B-BA37-4C84-BFDC-921FC08923A9">Unclassified</FWO_DocSecurityClassification>
    <FWO_DOCStatus xmlns="500B7F7B-BA37-4C84-BFDC-921FC08923A9">Final</FWO_DOCStatus>
    <FWO_BCSTaxHTField0 xmlns="500B7F7B-BA37-4C84-BFDC-921FC08923A9">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d5c12385-bbff-466e-91f0-7746ec9f00a8</TermId>
        </TermInfo>
      </Terms>
    </FWO_BCSTaxHTField0>
    <FWO_TRIM_SecurityClassification xmlns="500B7F7B-BA37-4C84-BFDC-921FC08923A9">Unclassified</FWO_TRIM_SecurityClassification>
    <FWO_TRIM_DLM xmlns="500B7F7B-BA37-4C84-BFDC-921FC08923A9">For Official Use Only</FWO_TRIM_DL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306DD0AFB0E2B64AA09B002416A0702F" ma:contentTypeVersion="21" ma:contentTypeDescription="Document with BCS Classification" ma:contentTypeScope="" ma:versionID="79ea5012b349242a438d2abccd1628c7">
  <xsd:schema xmlns:xsd="http://www.w3.org/2001/XMLSchema" xmlns:xs="http://www.w3.org/2001/XMLSchema" xmlns:p="http://schemas.microsoft.com/office/2006/metadata/properties" xmlns:ns2="500B7F7B-BA37-4C84-BFDC-921FC08923A9" xmlns:ns3="289aa9ee-b1f4-4122-a062-0e87d672a6e7" targetNamespace="http://schemas.microsoft.com/office/2006/metadata/properties" ma:root="true" ma:fieldsID="505c0787ed7d88f7782d26e83c74c056" ns2:_="" ns3:_="">
    <xsd:import namespace="500B7F7B-BA37-4C84-BFDC-921FC08923A9"/>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B7F7B-BA37-4C84-BFDC-921FC08923A9"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A18ED-A67F-4C18-8663-35B4942AB50F}">
  <ds:schemaRefs>
    <ds:schemaRef ds:uri="http://schemas.microsoft.com/sharepoint/events"/>
  </ds:schemaRefs>
</ds:datastoreItem>
</file>

<file path=customXml/itemProps2.xml><?xml version="1.0" encoding="utf-8"?>
<ds:datastoreItem xmlns:ds="http://schemas.openxmlformats.org/officeDocument/2006/customXml" ds:itemID="{114427E9-6CB3-4187-8D67-66A72D35AEA2}">
  <ds:schemaRefs>
    <ds:schemaRef ds:uri="http://schemas.microsoft.com/office/infopath/2007/PartnerControls"/>
    <ds:schemaRef ds:uri="289aa9ee-b1f4-4122-a062-0e87d672a6e7"/>
    <ds:schemaRef ds:uri="http://schemas.microsoft.com/office/2006/metadata/properties"/>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500B7F7B-BA37-4C84-BFDC-921FC08923A9"/>
    <ds:schemaRef ds:uri="http://www.w3.org/XML/1998/namespace"/>
  </ds:schemaRefs>
</ds:datastoreItem>
</file>

<file path=customXml/itemProps3.xml><?xml version="1.0" encoding="utf-8"?>
<ds:datastoreItem xmlns:ds="http://schemas.openxmlformats.org/officeDocument/2006/customXml" ds:itemID="{D6993E00-5132-402C-AAFE-450E95DDDB45}">
  <ds:schemaRefs>
    <ds:schemaRef ds:uri="http://schemas.microsoft.com/sharepoint/v3/contenttype/forms"/>
  </ds:schemaRefs>
</ds:datastoreItem>
</file>

<file path=customXml/itemProps4.xml><?xml version="1.0" encoding="utf-8"?>
<ds:datastoreItem xmlns:ds="http://schemas.openxmlformats.org/officeDocument/2006/customXml" ds:itemID="{80AAA792-89AB-4DB3-BBD3-67E6B419F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B7F7B-BA37-4C84-BFDC-921FC08923A9"/>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C872D5-BB0A-4ABD-A0F0-85AAE7E1B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Images SMALL V1 3 Unrestricted (2).dotx</Template>
  <TotalTime>20</TotalTime>
  <Pages>8</Pages>
  <Words>1819</Words>
  <Characters>9589</Characters>
  <Application>Microsoft Office Word</Application>
  <DocSecurity>0</DocSecurity>
  <Lines>355</Lines>
  <Paragraphs>142</Paragraphs>
  <ScaleCrop>false</ScaleCrop>
  <HeadingPairs>
    <vt:vector size="2" baseType="variant">
      <vt:variant>
        <vt:lpstr>Title</vt:lpstr>
      </vt:variant>
      <vt:variant>
        <vt:i4>1</vt:i4>
      </vt:variant>
    </vt:vector>
  </HeadingPairs>
  <TitlesOfParts>
    <vt:vector size="1" baseType="lpstr">
      <vt:lpstr>TAS Young hospitality &amp; visa workers campaign 2011/2012 </vt:lpstr>
    </vt:vector>
  </TitlesOfParts>
  <Company>Fair Work Ombudsman (FWO)</Company>
  <LinksUpToDate>false</LinksUpToDate>
  <CharactersWithSpaces>11266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 Young hospitality &amp; visa workers campaign 2011/2012 </dc:title>
  <dc:subject>TAS Young hospitality &amp; visa workers campaign 2011/2012 </dc:subject>
  <dc:creator>Fair Work Ombudsman (FWO)</dc:creator>
  <cp:lastModifiedBy>Amalia Chong</cp:lastModifiedBy>
  <cp:revision>4</cp:revision>
  <cp:lastPrinted>2014-07-01T05:35:00Z</cp:lastPrinted>
  <dcterms:created xsi:type="dcterms:W3CDTF">2014-08-20T03:49:00Z</dcterms:created>
  <dcterms:modified xsi:type="dcterms:W3CDTF">2014-08-20T04:35:00Z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0x010100B2AA788ECC3F4F3EBCB0F00CED0A3A7000306DD0AFB0E2B64AA09B002416A0702F</vt:lpwstr>
  </property>
  <property fmtid="{D5CDD505-2E9C-101B-9397-08002B2CF9AE}" pid="3" name="FWO_BCS">
    <vt:lpwstr>18;#Monitoring|d5c12385-bbff-466e-91f0-7746ec9f00a8</vt:lpwstr>
  </property>
  <property fmtid="{D5CDD505-2E9C-101B-9397-08002B2CF9AE}" pid="4" name="_dlc_DocIdItemGuid">
    <vt:lpwstr>b9607ac0-4823-4683-93b3-f44791a80493</vt:lpwstr>
  </property>
  <property fmtid="{D5CDD505-2E9C-101B-9397-08002B2CF9AE}" pid="5" name="FWO_EnterpriseKeyword">
    <vt:lpwstr/>
  </property>
  <property fmtid="{D5CDD505-2E9C-101B-9397-08002B2CF9AE}" pid="6" name="FWO_DocumentTopic">
    <vt:lpwstr>90;#Campaign report|9500137e-a308-4ee0-813c-0512049884a9</vt:lpwstr>
  </property>
  <property fmtid="{D5CDD505-2E9C-101B-9397-08002B2CF9AE}" pid="7" name="mvRef">
    <vt:lpwstr>Completed regional campaigns:DB-507637/1.3</vt:lpwstr>
  </property>
</Properties>
</file>