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BA0D26" w14:textId="77777777" w:rsidR="00E17E74" w:rsidRDefault="00C07445" w:rsidP="00C07445">
      <w:pPr>
        <w:jc w:val="both"/>
      </w:pPr>
      <w:bookmarkStart w:id="0" w:name="_GoBack"/>
      <w:r w:rsidRPr="003E038A">
        <w:rPr>
          <w:noProof/>
          <w:color w:val="FFFFFF" w:themeColor="background1"/>
          <w:lang w:eastAsia="en-AU"/>
        </w:rPr>
        <w:drawing>
          <wp:anchor distT="0" distB="0" distL="114300" distR="114300" simplePos="0" relativeHeight="251654144" behindDoc="1" locked="0" layoutInCell="1" allowOverlap="1" wp14:anchorId="4ABA0E2D" wp14:editId="13CC7417">
            <wp:simplePos x="0" y="0"/>
            <wp:positionH relativeFrom="column">
              <wp:posOffset>-960755</wp:posOffset>
            </wp:positionH>
            <wp:positionV relativeFrom="paragraph">
              <wp:posOffset>8914130</wp:posOffset>
            </wp:positionV>
            <wp:extent cx="7599045" cy="1009015"/>
            <wp:effectExtent l="0" t="0" r="1905" b="635"/>
            <wp:wrapTopAndBottom/>
            <wp:docPr id="12" name="Picture 12"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ooter.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99045" cy="100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Pr>
          <w:noProof/>
          <w:lang w:eastAsia="en-AU"/>
        </w:rPr>
        <w:drawing>
          <wp:anchor distT="0" distB="0" distL="114300" distR="114300" simplePos="0" relativeHeight="251655168" behindDoc="1" locked="0" layoutInCell="1" allowOverlap="1" wp14:anchorId="4ABA0E2F" wp14:editId="20CF4E71">
            <wp:simplePos x="0" y="0"/>
            <wp:positionH relativeFrom="column">
              <wp:posOffset>-866140</wp:posOffset>
            </wp:positionH>
            <wp:positionV relativeFrom="paragraph">
              <wp:posOffset>5998210</wp:posOffset>
            </wp:positionV>
            <wp:extent cx="7616825" cy="2061210"/>
            <wp:effectExtent l="0" t="0" r="3175" b="0"/>
            <wp:wrapNone/>
            <wp:docPr id="13" name="Picture 13"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6825"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50F">
        <w:rPr>
          <w:noProof/>
          <w:lang w:eastAsia="en-AU"/>
        </w:rPr>
        <mc:AlternateContent>
          <mc:Choice Requires="wps">
            <w:drawing>
              <wp:anchor distT="0" distB="0" distL="114300" distR="114300" simplePos="0" relativeHeight="251657216" behindDoc="0" locked="0" layoutInCell="1" allowOverlap="1" wp14:anchorId="4ABA0E31" wp14:editId="5812FD3D">
                <wp:simplePos x="0" y="0"/>
                <wp:positionH relativeFrom="column">
                  <wp:posOffset>-960815</wp:posOffset>
                </wp:positionH>
                <wp:positionV relativeFrom="paragraph">
                  <wp:posOffset>5998438</wp:posOffset>
                </wp:positionV>
                <wp:extent cx="7604928" cy="17221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928" cy="1722120"/>
                        </a:xfrm>
                        <a:prstGeom prst="rect">
                          <a:avLst/>
                        </a:prstGeom>
                        <a:noFill/>
                        <a:ln w="9525">
                          <a:noFill/>
                          <a:miter lim="800000"/>
                          <a:headEnd/>
                          <a:tailEnd/>
                        </a:ln>
                      </wps:spPr>
                      <wps:txbx>
                        <w:txbxContent>
                          <w:p w14:paraId="4ABA0E85" w14:textId="77777777" w:rsidR="000163F9" w:rsidRDefault="000163F9"/>
                          <w:p w14:paraId="4ABA0E86" w14:textId="77777777" w:rsidR="000163F9" w:rsidRPr="00C1250F" w:rsidRDefault="000163F9" w:rsidP="00606FED">
                            <w:pPr>
                              <w:ind w:right="481"/>
                              <w:jc w:val="right"/>
                              <w:rPr>
                                <w:rFonts w:ascii="Helvetica" w:hAnsi="Helvetica"/>
                                <w:color w:val="FFFFFF" w:themeColor="background1"/>
                                <w:sz w:val="60"/>
                                <w:szCs w:val="60"/>
                              </w:rPr>
                            </w:pPr>
                            <w:r>
                              <w:rPr>
                                <w:rFonts w:ascii="Helvetica" w:hAnsi="Helvetica"/>
                                <w:color w:val="FFFFFF" w:themeColor="background1"/>
                                <w:sz w:val="60"/>
                                <w:szCs w:val="60"/>
                              </w:rPr>
                              <w:t>Designed to Fit</w:t>
                            </w:r>
                          </w:p>
                          <w:p w14:paraId="4ABA0E87" w14:textId="77777777" w:rsidR="000163F9" w:rsidRDefault="000163F9" w:rsidP="00C1250F">
                            <w:pPr>
                              <w:jc w:val="right"/>
                              <w:rPr>
                                <w:color w:val="FFFFFF" w:themeColor="background1"/>
                              </w:rPr>
                            </w:pPr>
                          </w:p>
                          <w:p w14:paraId="4ABA0E88" w14:textId="77777777" w:rsidR="000163F9" w:rsidRPr="003E4804" w:rsidRDefault="000163F9" w:rsidP="00606FED">
                            <w:pPr>
                              <w:ind w:left="5670" w:right="481"/>
                              <w:jc w:val="right"/>
                              <w:rPr>
                                <w:rFonts w:ascii="Helvetica" w:hAnsi="Helvetica"/>
                                <w:color w:val="FFFFFF" w:themeColor="background1"/>
                                <w:sz w:val="24"/>
                              </w:rPr>
                            </w:pPr>
                            <w:r w:rsidRPr="003E4804">
                              <w:rPr>
                                <w:rFonts w:ascii="Helvetica" w:hAnsi="Helvetica"/>
                                <w:color w:val="FFFFFF" w:themeColor="background1"/>
                                <w:sz w:val="24"/>
                              </w:rPr>
                              <w:t>Insights and outcomes from the F</w:t>
                            </w:r>
                            <w:r>
                              <w:rPr>
                                <w:rFonts w:ascii="Helvetica" w:hAnsi="Helvetica"/>
                                <w:color w:val="FFFFFF" w:themeColor="background1"/>
                                <w:sz w:val="24"/>
                              </w:rPr>
                              <w:t>air Work Ombudsman’s education</w:t>
                            </w:r>
                            <w:r w:rsidRPr="003E4804">
                              <w:rPr>
                                <w:rFonts w:ascii="Helvetica" w:hAnsi="Helvetica"/>
                                <w:color w:val="FFFFFF" w:themeColor="background1"/>
                                <w:sz w:val="24"/>
                              </w:rPr>
                              <w:t xml:space="preserve"> phase of the National Textile, Clothing and Footwear Campaign 2015</w:t>
                            </w:r>
                          </w:p>
                          <w:p w14:paraId="4ABA0E89" w14:textId="77777777" w:rsidR="000163F9" w:rsidRPr="00C1250F" w:rsidRDefault="000163F9">
                            <w:pPr>
                              <w:rPr>
                                <w:rFonts w:ascii="Helvetica" w:hAnsi="Helvetica"/>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65pt;margin-top:472.3pt;width:598.8pt;height:13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" filled="f" stroked="f">
                <v:textbox>
                  <w:txbxContent>
                    <w:p w14:paraId="4ABA0E85" w14:textId="77777777" w:rsidR="000163F9" w:rsidRDefault="000163F9"/>
                    <w:p w14:paraId="4ABA0E86" w14:textId="77777777" w:rsidR="000163F9" w:rsidRPr="00C1250F" w:rsidRDefault="000163F9" w:rsidP="00606FED">
                      <w:pPr>
                        <w:ind w:right="481"/>
                        <w:jc w:val="right"/>
                        <w:rPr>
                          <w:rFonts w:ascii="Helvetica" w:hAnsi="Helvetica"/>
                          <w:color w:val="FFFFFF" w:themeColor="background1"/>
                          <w:sz w:val="60"/>
                          <w:szCs w:val="60"/>
                        </w:rPr>
                      </w:pPr>
                      <w:r>
                        <w:rPr>
                          <w:rFonts w:ascii="Helvetica" w:hAnsi="Helvetica"/>
                          <w:color w:val="FFFFFF" w:themeColor="background1"/>
                          <w:sz w:val="60"/>
                          <w:szCs w:val="60"/>
                        </w:rPr>
                        <w:t>Designed to Fit</w:t>
                      </w:r>
                    </w:p>
                    <w:p w14:paraId="4ABA0E87" w14:textId="77777777" w:rsidR="000163F9" w:rsidRDefault="000163F9" w:rsidP="00C1250F">
                      <w:pPr>
                        <w:jc w:val="right"/>
                        <w:rPr>
                          <w:color w:val="FFFFFF" w:themeColor="background1"/>
                        </w:rPr>
                      </w:pPr>
                    </w:p>
                    <w:p w14:paraId="4ABA0E88" w14:textId="77777777" w:rsidR="000163F9" w:rsidRPr="003E4804" w:rsidRDefault="000163F9" w:rsidP="00606FED">
                      <w:pPr>
                        <w:ind w:left="5670" w:right="481"/>
                        <w:jc w:val="right"/>
                        <w:rPr>
                          <w:rFonts w:ascii="Helvetica" w:hAnsi="Helvetica"/>
                          <w:color w:val="FFFFFF" w:themeColor="background1"/>
                          <w:sz w:val="24"/>
                        </w:rPr>
                      </w:pPr>
                      <w:r w:rsidRPr="003E4804">
                        <w:rPr>
                          <w:rFonts w:ascii="Helvetica" w:hAnsi="Helvetica"/>
                          <w:color w:val="FFFFFF" w:themeColor="background1"/>
                          <w:sz w:val="24"/>
                        </w:rPr>
                        <w:t>Insights and outcomes from the F</w:t>
                      </w:r>
                      <w:r>
                        <w:rPr>
                          <w:rFonts w:ascii="Helvetica" w:hAnsi="Helvetica"/>
                          <w:color w:val="FFFFFF" w:themeColor="background1"/>
                          <w:sz w:val="24"/>
                        </w:rPr>
                        <w:t>air Work Ombudsman’s education</w:t>
                      </w:r>
                      <w:r w:rsidRPr="003E4804">
                        <w:rPr>
                          <w:rFonts w:ascii="Helvetica" w:hAnsi="Helvetica"/>
                          <w:color w:val="FFFFFF" w:themeColor="background1"/>
                          <w:sz w:val="24"/>
                        </w:rPr>
                        <w:t xml:space="preserve"> phase of the National Textile, Clothing and Footwear Campaign 2015</w:t>
                      </w:r>
                    </w:p>
                    <w:p w14:paraId="4ABA0E89" w14:textId="77777777" w:rsidR="000163F9" w:rsidRPr="00C1250F" w:rsidRDefault="000163F9">
                      <w:pPr>
                        <w:rPr>
                          <w:rFonts w:ascii="Helvetica" w:hAnsi="Helvetica"/>
                          <w:sz w:val="24"/>
                        </w:rPr>
                      </w:pPr>
                    </w:p>
                  </w:txbxContent>
                </v:textbox>
              </v:shape>
            </w:pict>
          </mc:Fallback>
        </mc:AlternateContent>
      </w:r>
      <w:r w:rsidR="00E17E74">
        <w:br w:type="page"/>
      </w:r>
    </w:p>
    <w:p w14:paraId="4ABA0D27" w14:textId="77777777" w:rsidR="00A12FBB" w:rsidRPr="00A570C3" w:rsidRDefault="00A12FBB" w:rsidP="00C07445">
      <w:pPr>
        <w:pBdr>
          <w:bottom w:val="single" w:sz="12" w:space="0" w:color="auto"/>
        </w:pBdr>
        <w:spacing w:before="180"/>
        <w:ind w:left="567" w:right="-1"/>
        <w:jc w:val="both"/>
        <w:rPr>
          <w:rFonts w:ascii="Helvetica" w:hAnsi="Helvetica"/>
          <w:color w:val="0194A6"/>
          <w:sz w:val="28"/>
          <w:szCs w:val="24"/>
        </w:rPr>
      </w:pPr>
      <w:r>
        <w:rPr>
          <w:rFonts w:ascii="Helvetica" w:hAnsi="Helvetica"/>
          <w:color w:val="0194A6"/>
          <w:sz w:val="28"/>
          <w:szCs w:val="24"/>
        </w:rPr>
        <w:lastRenderedPageBreak/>
        <w:t>Background</w:t>
      </w:r>
    </w:p>
    <w:p w14:paraId="4ABA0D28" w14:textId="77777777" w:rsidR="00A12FBB" w:rsidRDefault="00A12FBB" w:rsidP="00C07445">
      <w:pPr>
        <w:ind w:left="567"/>
        <w:jc w:val="both"/>
        <w:rPr>
          <w:rFonts w:ascii="Helvetica" w:hAnsi="Helvetica"/>
          <w:szCs w:val="22"/>
        </w:rPr>
      </w:pPr>
    </w:p>
    <w:p w14:paraId="4ABA0D29" w14:textId="77777777" w:rsidR="00710BF3" w:rsidRDefault="00606FED" w:rsidP="000D1ADC">
      <w:pPr>
        <w:spacing w:after="240" w:line="360" w:lineRule="auto"/>
        <w:ind w:left="567" w:right="-1"/>
        <w:rPr>
          <w:rFonts w:ascii="Helvetica" w:hAnsi="Helvetica"/>
          <w:szCs w:val="22"/>
        </w:rPr>
      </w:pPr>
      <w:r>
        <w:rPr>
          <w:rFonts w:ascii="Helvetica" w:hAnsi="Helvetica"/>
          <w:szCs w:val="22"/>
        </w:rPr>
        <w:t>The National Textile,</w:t>
      </w:r>
      <w:r w:rsidR="00B52851">
        <w:rPr>
          <w:rFonts w:ascii="Helvetica" w:hAnsi="Helvetica"/>
          <w:szCs w:val="22"/>
        </w:rPr>
        <w:t xml:space="preserve"> Clothing and Footwear Campaign </w:t>
      </w:r>
      <w:r w:rsidR="00E72B8B">
        <w:rPr>
          <w:rFonts w:ascii="Helvetica" w:hAnsi="Helvetica"/>
          <w:szCs w:val="22"/>
        </w:rPr>
        <w:t xml:space="preserve">is being conducted in </w:t>
      </w:r>
      <w:r>
        <w:rPr>
          <w:rFonts w:ascii="Helvetica" w:hAnsi="Helvetica"/>
          <w:szCs w:val="22"/>
        </w:rPr>
        <w:t xml:space="preserve">two </w:t>
      </w:r>
      <w:r w:rsidR="00BC1F27">
        <w:rPr>
          <w:rFonts w:ascii="Helvetica" w:hAnsi="Helvetica"/>
          <w:szCs w:val="22"/>
        </w:rPr>
        <w:t xml:space="preserve">distinct </w:t>
      </w:r>
      <w:r>
        <w:rPr>
          <w:rFonts w:ascii="Helvetica" w:hAnsi="Helvetica"/>
          <w:szCs w:val="22"/>
        </w:rPr>
        <w:t xml:space="preserve">phases; </w:t>
      </w:r>
      <w:r w:rsidR="00E72B8B">
        <w:rPr>
          <w:rFonts w:ascii="Helvetica" w:hAnsi="Helvetica"/>
          <w:szCs w:val="22"/>
        </w:rPr>
        <w:t>an educative campaign in the first instance, followed by a</w:t>
      </w:r>
      <w:r>
        <w:rPr>
          <w:rFonts w:ascii="Helvetica" w:hAnsi="Helvetica"/>
          <w:szCs w:val="22"/>
        </w:rPr>
        <w:t xml:space="preserve"> compliance</w:t>
      </w:r>
      <w:r w:rsidR="00E72B8B">
        <w:rPr>
          <w:rFonts w:ascii="Helvetica" w:hAnsi="Helvetica"/>
          <w:szCs w:val="22"/>
        </w:rPr>
        <w:t xml:space="preserve"> campaign</w:t>
      </w:r>
      <w:r>
        <w:rPr>
          <w:rFonts w:ascii="Helvetica" w:hAnsi="Helvetica"/>
          <w:szCs w:val="22"/>
        </w:rPr>
        <w:t xml:space="preserve">. The </w:t>
      </w:r>
      <w:r w:rsidR="00E72B8B">
        <w:rPr>
          <w:rFonts w:ascii="Helvetica" w:hAnsi="Helvetica"/>
          <w:szCs w:val="22"/>
        </w:rPr>
        <w:t>educative campaign</w:t>
      </w:r>
      <w:r w:rsidRPr="00A04C9F">
        <w:rPr>
          <w:rFonts w:ascii="Helvetica" w:hAnsi="Helvetica"/>
          <w:szCs w:val="22"/>
        </w:rPr>
        <w:t xml:space="preserve"> was carried out</w:t>
      </w:r>
      <w:r w:rsidR="00A570C3" w:rsidRPr="00A04C9F">
        <w:rPr>
          <w:rFonts w:ascii="Helvetica" w:hAnsi="Helvetica"/>
          <w:szCs w:val="22"/>
        </w:rPr>
        <w:t xml:space="preserve"> by the Fair Work Ombudsman (FWO)</w:t>
      </w:r>
      <w:r w:rsidRPr="00A04C9F">
        <w:rPr>
          <w:rFonts w:ascii="Helvetica" w:hAnsi="Helvetica"/>
          <w:szCs w:val="22"/>
        </w:rPr>
        <w:t xml:space="preserve"> </w:t>
      </w:r>
      <w:r w:rsidR="00A3672A">
        <w:rPr>
          <w:rFonts w:ascii="Helvetica" w:hAnsi="Helvetica"/>
          <w:szCs w:val="22"/>
        </w:rPr>
        <w:t xml:space="preserve">throughout </w:t>
      </w:r>
      <w:r w:rsidR="00C579D4" w:rsidRPr="00A04C9F">
        <w:rPr>
          <w:rFonts w:ascii="Helvetica" w:hAnsi="Helvetica"/>
          <w:szCs w:val="22"/>
        </w:rPr>
        <w:t>2015</w:t>
      </w:r>
      <w:r w:rsidRPr="00A04C9F">
        <w:rPr>
          <w:rFonts w:ascii="Helvetica" w:hAnsi="Helvetica"/>
          <w:szCs w:val="22"/>
        </w:rPr>
        <w:t>. Th</w:t>
      </w:r>
      <w:r w:rsidR="00A570C3" w:rsidRPr="00A04C9F">
        <w:rPr>
          <w:rFonts w:ascii="Helvetica" w:hAnsi="Helvetica"/>
          <w:szCs w:val="22"/>
        </w:rPr>
        <w:t>is report discusses the</w:t>
      </w:r>
      <w:r w:rsidRPr="00A04C9F">
        <w:rPr>
          <w:rFonts w:ascii="Helvetica" w:hAnsi="Helvetica"/>
          <w:szCs w:val="22"/>
        </w:rPr>
        <w:t xml:space="preserve"> activities</w:t>
      </w:r>
      <w:r w:rsidR="000163F9">
        <w:rPr>
          <w:rFonts w:ascii="Helvetica" w:hAnsi="Helvetica"/>
          <w:szCs w:val="22"/>
        </w:rPr>
        <w:t xml:space="preserve"> and</w:t>
      </w:r>
      <w:r w:rsidRPr="00A04C9F">
        <w:rPr>
          <w:rFonts w:ascii="Helvetica" w:hAnsi="Helvetica"/>
          <w:szCs w:val="22"/>
        </w:rPr>
        <w:t xml:space="preserve"> outcomes of the </w:t>
      </w:r>
      <w:r w:rsidR="00E72B8B">
        <w:rPr>
          <w:rFonts w:ascii="Helvetica" w:hAnsi="Helvetica"/>
          <w:szCs w:val="22"/>
        </w:rPr>
        <w:t>first phase of this work</w:t>
      </w:r>
      <w:r w:rsidRPr="00A04C9F">
        <w:rPr>
          <w:rFonts w:ascii="Helvetica" w:hAnsi="Helvetica"/>
          <w:szCs w:val="22"/>
        </w:rPr>
        <w:t xml:space="preserve">, </w:t>
      </w:r>
      <w:r w:rsidR="00A570C3" w:rsidRPr="00A04C9F">
        <w:rPr>
          <w:rFonts w:ascii="Helvetica" w:hAnsi="Helvetica"/>
          <w:szCs w:val="22"/>
        </w:rPr>
        <w:t>as well as</w:t>
      </w:r>
      <w:r w:rsidR="00A570C3">
        <w:rPr>
          <w:rFonts w:ascii="Helvetica" w:hAnsi="Helvetica"/>
          <w:szCs w:val="22"/>
        </w:rPr>
        <w:t xml:space="preserve"> its</w:t>
      </w:r>
      <w:r>
        <w:rPr>
          <w:rFonts w:ascii="Helvetica" w:hAnsi="Helvetica"/>
          <w:szCs w:val="22"/>
        </w:rPr>
        <w:t xml:space="preserve"> impact upon the </w:t>
      </w:r>
      <w:r w:rsidR="00A12FBB">
        <w:rPr>
          <w:rFonts w:ascii="Helvetica" w:hAnsi="Helvetica"/>
          <w:szCs w:val="22"/>
        </w:rPr>
        <w:t>next</w:t>
      </w:r>
      <w:r>
        <w:rPr>
          <w:rFonts w:ascii="Helvetica" w:hAnsi="Helvetica"/>
          <w:szCs w:val="22"/>
        </w:rPr>
        <w:t xml:space="preserve"> </w:t>
      </w:r>
      <w:r w:rsidR="00E72B8B">
        <w:rPr>
          <w:rFonts w:ascii="Helvetica" w:hAnsi="Helvetica"/>
          <w:szCs w:val="22"/>
        </w:rPr>
        <w:t xml:space="preserve">(compliance) </w:t>
      </w:r>
      <w:r>
        <w:rPr>
          <w:rFonts w:ascii="Helvetica" w:hAnsi="Helvetica"/>
          <w:szCs w:val="22"/>
        </w:rPr>
        <w:t>phase of the campaign</w:t>
      </w:r>
      <w:r w:rsidR="00A570C3">
        <w:rPr>
          <w:rFonts w:ascii="Helvetica" w:hAnsi="Helvetica"/>
          <w:szCs w:val="22"/>
        </w:rPr>
        <w:t>.</w:t>
      </w:r>
    </w:p>
    <w:p w14:paraId="4ABA0D2A" w14:textId="77777777" w:rsidR="00096A4B" w:rsidRPr="00A570C3" w:rsidRDefault="00096A4B" w:rsidP="000D1ADC">
      <w:pPr>
        <w:pBdr>
          <w:bottom w:val="single" w:sz="12" w:space="0" w:color="auto"/>
        </w:pBdr>
        <w:spacing w:before="180"/>
        <w:ind w:left="567" w:right="-1"/>
        <w:rPr>
          <w:rFonts w:ascii="Helvetica" w:hAnsi="Helvetica"/>
          <w:color w:val="0194A6"/>
          <w:sz w:val="28"/>
          <w:szCs w:val="24"/>
        </w:rPr>
      </w:pPr>
      <w:r>
        <w:rPr>
          <w:rFonts w:ascii="Helvetica" w:hAnsi="Helvetica"/>
          <w:color w:val="0194A6"/>
          <w:sz w:val="28"/>
          <w:szCs w:val="24"/>
        </w:rPr>
        <w:t>Summary</w:t>
      </w:r>
      <w:r w:rsidR="005E5CAC">
        <w:rPr>
          <w:rFonts w:ascii="Helvetica" w:hAnsi="Helvetica"/>
          <w:color w:val="0194A6"/>
          <w:sz w:val="28"/>
          <w:szCs w:val="24"/>
        </w:rPr>
        <w:t xml:space="preserve"> of Outcomes</w:t>
      </w:r>
    </w:p>
    <w:p w14:paraId="4ABA0D2B" w14:textId="77777777" w:rsidR="00096A4B" w:rsidRDefault="00096A4B" w:rsidP="000D1ADC">
      <w:pPr>
        <w:ind w:left="567"/>
        <w:rPr>
          <w:rFonts w:ascii="Helvetica" w:hAnsi="Helvetica"/>
          <w:szCs w:val="22"/>
        </w:rPr>
      </w:pPr>
    </w:p>
    <w:p w14:paraId="4ABA0D2C" w14:textId="77777777" w:rsidR="005E5364" w:rsidRDefault="005E5364" w:rsidP="000D1ADC">
      <w:pPr>
        <w:spacing w:line="360" w:lineRule="auto"/>
        <w:ind w:left="567"/>
        <w:rPr>
          <w:rFonts w:ascii="Helvetica" w:hAnsi="Helvetica"/>
          <w:szCs w:val="22"/>
        </w:rPr>
      </w:pPr>
      <w:r>
        <w:rPr>
          <w:rFonts w:ascii="Helvetica" w:hAnsi="Helvetica"/>
          <w:szCs w:val="22"/>
        </w:rPr>
        <w:t>The education phase consisted of a range of activities as outlined in this report.  Outcomes included:</w:t>
      </w:r>
    </w:p>
    <w:p w14:paraId="4ABA0D2D" w14:textId="77777777" w:rsidR="005E5CAC" w:rsidRPr="00710BF3" w:rsidRDefault="005E5CAC" w:rsidP="000D1ADC">
      <w:pPr>
        <w:pStyle w:val="ListParagraph"/>
        <w:numPr>
          <w:ilvl w:val="0"/>
          <w:numId w:val="21"/>
        </w:numPr>
        <w:spacing w:after="120" w:line="360" w:lineRule="auto"/>
        <w:rPr>
          <w:rFonts w:ascii="Helvetica" w:hAnsi="Helvetica" w:cstheme="minorHAnsi"/>
        </w:rPr>
      </w:pPr>
      <w:r w:rsidRPr="00710BF3">
        <w:rPr>
          <w:rFonts w:ascii="Helvetica" w:hAnsi="Helvetica" w:cstheme="minorHAnsi"/>
        </w:rPr>
        <w:t xml:space="preserve">Community engagement material distributed to Migrant Resource and Working Women’s </w:t>
      </w:r>
      <w:r w:rsidR="00E72B8B" w:rsidRPr="00710BF3">
        <w:rPr>
          <w:rFonts w:ascii="Helvetica" w:hAnsi="Helvetica" w:cstheme="minorHAnsi"/>
        </w:rPr>
        <w:t xml:space="preserve">Centres </w:t>
      </w:r>
      <w:r w:rsidRPr="00710BF3">
        <w:rPr>
          <w:rFonts w:ascii="Helvetica" w:hAnsi="Helvetica" w:cstheme="minorHAnsi"/>
        </w:rPr>
        <w:t>Australia wide</w:t>
      </w:r>
      <w:r w:rsidR="003379F9" w:rsidRPr="00710BF3">
        <w:rPr>
          <w:rFonts w:ascii="Helvetica" w:hAnsi="Helvetica" w:cstheme="minorHAnsi"/>
        </w:rPr>
        <w:t>;</w:t>
      </w:r>
    </w:p>
    <w:p w14:paraId="4ABA0D2E" w14:textId="77777777" w:rsidR="005E5CAC" w:rsidRPr="00710BF3" w:rsidRDefault="005E5CAC" w:rsidP="000D1ADC">
      <w:pPr>
        <w:pStyle w:val="ListParagraph"/>
        <w:numPr>
          <w:ilvl w:val="0"/>
          <w:numId w:val="21"/>
        </w:numPr>
        <w:spacing w:after="120" w:line="360" w:lineRule="auto"/>
        <w:rPr>
          <w:rFonts w:ascii="Helvetica" w:hAnsi="Helvetica" w:cstheme="minorHAnsi"/>
        </w:rPr>
      </w:pPr>
      <w:r w:rsidRPr="00710BF3">
        <w:rPr>
          <w:rFonts w:ascii="Helvetica" w:hAnsi="Helvetica" w:cstheme="minorHAnsi"/>
        </w:rPr>
        <w:t>Education material reached over 30 local councils in Victoria and NSW</w:t>
      </w:r>
      <w:r w:rsidR="003379F9" w:rsidRPr="00710BF3">
        <w:rPr>
          <w:rFonts w:ascii="Helvetica" w:hAnsi="Helvetica" w:cstheme="minorHAnsi"/>
        </w:rPr>
        <w:t>;</w:t>
      </w:r>
    </w:p>
    <w:p w14:paraId="4ABA0D2F" w14:textId="77777777" w:rsidR="005E5CAC" w:rsidRPr="00710BF3" w:rsidRDefault="005E5CAC" w:rsidP="000D1ADC">
      <w:pPr>
        <w:pStyle w:val="ListParagraph"/>
        <w:numPr>
          <w:ilvl w:val="0"/>
          <w:numId w:val="21"/>
        </w:numPr>
        <w:spacing w:after="120" w:line="360" w:lineRule="auto"/>
        <w:rPr>
          <w:rFonts w:ascii="Helvetica" w:hAnsi="Helvetica" w:cstheme="minorHAnsi"/>
        </w:rPr>
      </w:pPr>
      <w:r w:rsidRPr="00710BF3">
        <w:rPr>
          <w:rFonts w:ascii="Helvetica" w:hAnsi="Helvetica" w:cstheme="minorHAnsi"/>
        </w:rPr>
        <w:t>Co-host</w:t>
      </w:r>
      <w:r w:rsidR="00A3672A" w:rsidRPr="00710BF3">
        <w:rPr>
          <w:rFonts w:ascii="Helvetica" w:hAnsi="Helvetica" w:cstheme="minorHAnsi"/>
        </w:rPr>
        <w:t>ing</w:t>
      </w:r>
      <w:r w:rsidRPr="00710BF3">
        <w:rPr>
          <w:rFonts w:ascii="Helvetica" w:hAnsi="Helvetica" w:cstheme="minorHAnsi"/>
        </w:rPr>
        <w:t xml:space="preserve"> a family day with the Sydney or</w:t>
      </w:r>
      <w:r w:rsidR="003379F9" w:rsidRPr="00710BF3">
        <w:rPr>
          <w:rFonts w:ascii="Helvetica" w:hAnsi="Helvetica" w:cstheme="minorHAnsi"/>
        </w:rPr>
        <w:t>ganisation, Asian Women at Work;</w:t>
      </w:r>
    </w:p>
    <w:p w14:paraId="4ABA0D30" w14:textId="77777777" w:rsidR="005E5CAC" w:rsidRPr="00710BF3" w:rsidRDefault="005E5CAC" w:rsidP="000D1ADC">
      <w:pPr>
        <w:pStyle w:val="ListParagraph"/>
        <w:numPr>
          <w:ilvl w:val="0"/>
          <w:numId w:val="21"/>
        </w:numPr>
        <w:spacing w:after="120" w:line="360" w:lineRule="auto"/>
        <w:rPr>
          <w:rFonts w:ascii="Helvetica" w:hAnsi="Helvetica" w:cstheme="minorHAnsi"/>
        </w:rPr>
      </w:pPr>
      <w:r w:rsidRPr="00710BF3">
        <w:rPr>
          <w:rFonts w:ascii="Helvetica" w:hAnsi="Helvetica" w:cstheme="minorHAnsi"/>
        </w:rPr>
        <w:t>Facebook page views from more than 400 000 people</w:t>
      </w:r>
      <w:r w:rsidR="003379F9" w:rsidRPr="00710BF3">
        <w:rPr>
          <w:rFonts w:ascii="Helvetica" w:hAnsi="Helvetica" w:cstheme="minorHAnsi"/>
        </w:rPr>
        <w:t>;</w:t>
      </w:r>
    </w:p>
    <w:p w14:paraId="4ABA0D31" w14:textId="77777777" w:rsidR="005E5CAC" w:rsidRPr="00710BF3" w:rsidRDefault="005E5CAC" w:rsidP="000D1ADC">
      <w:pPr>
        <w:pStyle w:val="ListParagraph"/>
        <w:numPr>
          <w:ilvl w:val="0"/>
          <w:numId w:val="21"/>
        </w:numPr>
        <w:spacing w:after="120" w:line="360" w:lineRule="auto"/>
        <w:rPr>
          <w:rFonts w:ascii="Helvetica" w:hAnsi="Helvetica" w:cstheme="minorHAnsi"/>
        </w:rPr>
      </w:pPr>
      <w:r w:rsidRPr="00710BF3">
        <w:rPr>
          <w:rFonts w:ascii="Helvetica" w:hAnsi="Helvetica" w:cstheme="minorHAnsi"/>
        </w:rPr>
        <w:t>Radio and print advertising circ</w:t>
      </w:r>
      <w:r w:rsidR="003379F9" w:rsidRPr="00710BF3">
        <w:rPr>
          <w:rFonts w:ascii="Helvetica" w:hAnsi="Helvetica" w:cstheme="minorHAnsi"/>
        </w:rPr>
        <w:t>ulations totalling over 155 500;</w:t>
      </w:r>
    </w:p>
    <w:p w14:paraId="4ABA0D32" w14:textId="77777777" w:rsidR="005E5CAC" w:rsidRPr="00710BF3" w:rsidRDefault="005E5CAC" w:rsidP="000D1ADC">
      <w:pPr>
        <w:pStyle w:val="ListParagraph"/>
        <w:numPr>
          <w:ilvl w:val="0"/>
          <w:numId w:val="21"/>
        </w:numPr>
        <w:spacing w:after="120" w:line="360" w:lineRule="auto"/>
        <w:rPr>
          <w:rFonts w:ascii="Helvetica" w:hAnsi="Helvetica" w:cstheme="minorHAnsi"/>
        </w:rPr>
      </w:pPr>
      <w:r w:rsidRPr="00710BF3">
        <w:rPr>
          <w:rFonts w:ascii="Helvetica" w:hAnsi="Helvetica" w:cstheme="minorHAnsi"/>
        </w:rPr>
        <w:t>Online media reaching an audience of nearly 120 000 people</w:t>
      </w:r>
      <w:r w:rsidR="003379F9" w:rsidRPr="00710BF3">
        <w:rPr>
          <w:rFonts w:ascii="Helvetica" w:hAnsi="Helvetica" w:cstheme="minorHAnsi"/>
        </w:rPr>
        <w:t>;</w:t>
      </w:r>
    </w:p>
    <w:p w14:paraId="4ABA0D33" w14:textId="77777777" w:rsidR="005E5CAC" w:rsidRPr="00710BF3" w:rsidRDefault="005E5CAC" w:rsidP="000D1ADC">
      <w:pPr>
        <w:pStyle w:val="ListParagraph"/>
        <w:numPr>
          <w:ilvl w:val="0"/>
          <w:numId w:val="21"/>
        </w:numPr>
        <w:spacing w:after="120" w:line="360" w:lineRule="auto"/>
        <w:rPr>
          <w:rFonts w:ascii="Helvetica" w:hAnsi="Helvetica" w:cstheme="minorHAnsi"/>
        </w:rPr>
      </w:pPr>
      <w:r w:rsidRPr="00710BF3">
        <w:rPr>
          <w:rFonts w:ascii="Helvetica" w:hAnsi="Helvetica" w:cstheme="minorHAnsi"/>
        </w:rPr>
        <w:t xml:space="preserve">Contact with 412 </w:t>
      </w:r>
      <w:r w:rsidR="00E72B8B" w:rsidRPr="00710BF3">
        <w:rPr>
          <w:rFonts w:ascii="Helvetica" w:hAnsi="Helvetica" w:cstheme="minorHAnsi"/>
        </w:rPr>
        <w:t>i</w:t>
      </w:r>
      <w:r w:rsidRPr="00710BF3">
        <w:rPr>
          <w:rFonts w:ascii="Helvetica" w:hAnsi="Helvetica" w:cstheme="minorHAnsi"/>
        </w:rPr>
        <w:t>ndustry participants</w:t>
      </w:r>
      <w:r w:rsidR="003379F9" w:rsidRPr="00710BF3">
        <w:rPr>
          <w:rFonts w:ascii="Helvetica" w:hAnsi="Helvetica" w:cstheme="minorHAnsi"/>
        </w:rPr>
        <w:t>;</w:t>
      </w:r>
    </w:p>
    <w:p w14:paraId="4ABA0D34" w14:textId="77777777" w:rsidR="005E5CAC" w:rsidRPr="00710BF3" w:rsidRDefault="005E5CAC" w:rsidP="000D1ADC">
      <w:pPr>
        <w:pStyle w:val="ListParagraph"/>
        <w:numPr>
          <w:ilvl w:val="0"/>
          <w:numId w:val="21"/>
        </w:numPr>
        <w:spacing w:after="120" w:line="360" w:lineRule="auto"/>
        <w:rPr>
          <w:rFonts w:ascii="Helvetica" w:hAnsi="Helvetica" w:cstheme="minorHAnsi"/>
        </w:rPr>
      </w:pPr>
      <w:r w:rsidRPr="00710BF3">
        <w:rPr>
          <w:rFonts w:ascii="Helvetica" w:hAnsi="Helvetica" w:cstheme="minorHAnsi"/>
        </w:rPr>
        <w:t xml:space="preserve">Direct engagement with 295 </w:t>
      </w:r>
      <w:r w:rsidR="00850B6E" w:rsidRPr="00710BF3">
        <w:rPr>
          <w:rFonts w:ascii="Helvetica" w:hAnsi="Helvetica" w:cstheme="minorHAnsi"/>
        </w:rPr>
        <w:t xml:space="preserve">textile, clothing and footwear </w:t>
      </w:r>
      <w:r w:rsidRPr="00710BF3">
        <w:rPr>
          <w:rFonts w:ascii="Helvetica" w:hAnsi="Helvetica" w:cstheme="minorHAnsi"/>
        </w:rPr>
        <w:t xml:space="preserve"> manufacturers</w:t>
      </w:r>
      <w:r w:rsidR="003379F9" w:rsidRPr="00710BF3">
        <w:rPr>
          <w:rFonts w:ascii="Helvetica" w:hAnsi="Helvetica" w:cstheme="minorHAnsi"/>
        </w:rPr>
        <w:t>; and</w:t>
      </w:r>
    </w:p>
    <w:p w14:paraId="4ABA0D35" w14:textId="77777777" w:rsidR="00710BF3" w:rsidRPr="00710BF3" w:rsidRDefault="005E5CAC" w:rsidP="000D1ADC">
      <w:pPr>
        <w:pStyle w:val="ListParagraph"/>
        <w:numPr>
          <w:ilvl w:val="0"/>
          <w:numId w:val="21"/>
        </w:numPr>
        <w:spacing w:after="120" w:line="360" w:lineRule="auto"/>
        <w:rPr>
          <w:rFonts w:ascii="Helvetica" w:hAnsi="Helvetica" w:cstheme="minorHAnsi"/>
        </w:rPr>
      </w:pPr>
      <w:r w:rsidRPr="00710BF3">
        <w:rPr>
          <w:rFonts w:ascii="Helvetica" w:hAnsi="Helvetica" w:cstheme="minorHAnsi"/>
        </w:rPr>
        <w:t>38 businesses identi</w:t>
      </w:r>
      <w:r w:rsidR="003379F9" w:rsidRPr="00710BF3">
        <w:rPr>
          <w:rFonts w:ascii="Helvetica" w:hAnsi="Helvetica" w:cstheme="minorHAnsi"/>
        </w:rPr>
        <w:t>fied as utilising 80 outworkers.</w:t>
      </w:r>
    </w:p>
    <w:p w14:paraId="4ABA0D36" w14:textId="77777777" w:rsidR="00A570C3" w:rsidRPr="00A570C3" w:rsidRDefault="002B2CEC" w:rsidP="000D1ADC">
      <w:pPr>
        <w:pBdr>
          <w:bottom w:val="single" w:sz="12" w:space="0" w:color="auto"/>
        </w:pBdr>
        <w:spacing w:before="180"/>
        <w:ind w:left="567" w:right="-1"/>
        <w:rPr>
          <w:rFonts w:ascii="Helvetica" w:hAnsi="Helvetica"/>
          <w:color w:val="0194A6"/>
          <w:sz w:val="28"/>
          <w:szCs w:val="24"/>
        </w:rPr>
      </w:pPr>
      <w:r>
        <w:rPr>
          <w:rFonts w:cs="Arial"/>
          <w:noProof/>
          <w:color w:val="3B5998"/>
          <w:sz w:val="23"/>
          <w:szCs w:val="23"/>
          <w:lang w:eastAsia="en-AU"/>
        </w:rPr>
        <w:drawing>
          <wp:anchor distT="0" distB="0" distL="114300" distR="114300" simplePos="0" relativeHeight="251676672" behindDoc="0" locked="0" layoutInCell="1" allowOverlap="1" wp14:anchorId="4ABA0E33" wp14:editId="47362FEC">
            <wp:simplePos x="0" y="0"/>
            <wp:positionH relativeFrom="column">
              <wp:posOffset>-508635</wp:posOffset>
            </wp:positionH>
            <wp:positionV relativeFrom="paragraph">
              <wp:posOffset>82238</wp:posOffset>
            </wp:positionV>
            <wp:extent cx="688975" cy="688975"/>
            <wp:effectExtent l="0" t="0" r="0" b="0"/>
            <wp:wrapNone/>
            <wp:docPr id="57" name="Picture 57" descr="Business-Questions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iness-Questions ic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0C3" w:rsidRPr="00A570C3">
        <w:rPr>
          <w:rFonts w:ascii="Helvetica" w:hAnsi="Helvetica"/>
          <w:color w:val="0194A6"/>
          <w:sz w:val="28"/>
          <w:szCs w:val="24"/>
        </w:rPr>
        <w:t>Campaign Objectives</w:t>
      </w:r>
    </w:p>
    <w:p w14:paraId="4ABA0D37" w14:textId="77777777" w:rsidR="00E16F55" w:rsidRDefault="00A570C3" w:rsidP="000D1ADC">
      <w:pPr>
        <w:spacing w:before="120" w:after="120" w:line="360" w:lineRule="auto"/>
        <w:ind w:left="567" w:right="-1"/>
        <w:rPr>
          <w:lang w:eastAsia="en-AU"/>
        </w:rPr>
      </w:pPr>
      <w:r w:rsidRPr="0042284D">
        <w:rPr>
          <w:rFonts w:ascii="Helvetica" w:hAnsi="Helvetica"/>
          <w:lang w:eastAsia="en-AU"/>
        </w:rPr>
        <w:t xml:space="preserve">The </w:t>
      </w:r>
      <w:r w:rsidR="00E16F55">
        <w:rPr>
          <w:rFonts w:ascii="Helvetica" w:hAnsi="Helvetica"/>
          <w:lang w:eastAsia="en-AU"/>
        </w:rPr>
        <w:t xml:space="preserve">primary objective of the campaign was to </w:t>
      </w:r>
      <w:r w:rsidR="00E16F55" w:rsidRPr="00A570C3">
        <w:rPr>
          <w:lang w:eastAsia="en-AU"/>
        </w:rPr>
        <w:t xml:space="preserve">increase awareness of workplace laws at all levels of supply chains </w:t>
      </w:r>
      <w:r w:rsidR="00E16F55">
        <w:rPr>
          <w:lang w:eastAsia="en-AU"/>
        </w:rPr>
        <w:t xml:space="preserve">(including outworkers and businesses that engage outworkers) </w:t>
      </w:r>
      <w:r w:rsidR="00E16F55" w:rsidRPr="00A570C3">
        <w:rPr>
          <w:lang w:eastAsia="en-AU"/>
        </w:rPr>
        <w:t xml:space="preserve">within the </w:t>
      </w:r>
      <w:r w:rsidR="00E16F55">
        <w:rPr>
          <w:lang w:eastAsia="en-AU"/>
        </w:rPr>
        <w:t>textile, clothing and footwear Industry.</w:t>
      </w:r>
    </w:p>
    <w:p w14:paraId="4ABA0D38" w14:textId="77777777" w:rsidR="00E16F55" w:rsidRDefault="00850B6E" w:rsidP="000D1ADC">
      <w:pPr>
        <w:spacing w:before="120" w:after="120" w:line="360" w:lineRule="auto"/>
        <w:ind w:left="567" w:right="-1"/>
        <w:rPr>
          <w:lang w:eastAsia="en-AU"/>
        </w:rPr>
      </w:pPr>
      <w:r>
        <w:rPr>
          <w:lang w:eastAsia="en-AU"/>
        </w:rPr>
        <w:t xml:space="preserve">The FWO also wanted to </w:t>
      </w:r>
      <w:r w:rsidR="00E16F55">
        <w:rPr>
          <w:lang w:eastAsia="en-AU"/>
        </w:rPr>
        <w:t>promote the free tools and resources the FWO has available to help those in the industry understand their rights and obligations.</w:t>
      </w:r>
    </w:p>
    <w:p w14:paraId="4ABA0D39" w14:textId="77777777" w:rsidR="003A1E88" w:rsidRDefault="00A570C3" w:rsidP="000D1ADC">
      <w:pPr>
        <w:spacing w:after="120" w:line="360" w:lineRule="auto"/>
        <w:ind w:left="567" w:right="-1"/>
        <w:rPr>
          <w:rFonts w:ascii="Helvetica" w:hAnsi="Helvetica"/>
          <w:lang w:eastAsia="en-AU"/>
        </w:rPr>
      </w:pPr>
      <w:r w:rsidRPr="00A04C9F">
        <w:rPr>
          <w:rFonts w:ascii="Helvetica" w:hAnsi="Helvetica"/>
          <w:b/>
          <w:i/>
          <w:lang w:eastAsia="en-AU"/>
        </w:rPr>
        <w:t>The campaign focussed on the Clothing and Footwear Manufacturing</w:t>
      </w:r>
      <w:r w:rsidR="00A12FBB">
        <w:rPr>
          <w:rFonts w:ascii="Helvetica" w:hAnsi="Helvetica"/>
          <w:b/>
          <w:i/>
          <w:lang w:eastAsia="en-AU"/>
        </w:rPr>
        <w:t xml:space="preserve"> and</w:t>
      </w:r>
      <w:r w:rsidRPr="00A04C9F">
        <w:rPr>
          <w:rFonts w:ascii="Helvetica" w:hAnsi="Helvetica"/>
          <w:b/>
          <w:i/>
          <w:lang w:eastAsia="en-AU"/>
        </w:rPr>
        <w:t xml:space="preserve"> the Cut and Sewn Textile Product Manufacturing sub</w:t>
      </w:r>
      <w:r w:rsidR="00E16F55">
        <w:rPr>
          <w:rFonts w:ascii="Helvetica" w:hAnsi="Helvetica"/>
          <w:b/>
          <w:i/>
          <w:lang w:eastAsia="en-AU"/>
        </w:rPr>
        <w:t>-</w:t>
      </w:r>
      <w:r w:rsidRPr="00A04C9F">
        <w:rPr>
          <w:rFonts w:ascii="Helvetica" w:hAnsi="Helvetica"/>
          <w:b/>
          <w:i/>
          <w:lang w:eastAsia="en-AU"/>
        </w:rPr>
        <w:t>industries</w:t>
      </w:r>
      <w:r w:rsidRPr="0042284D">
        <w:rPr>
          <w:rFonts w:ascii="Helvetica" w:hAnsi="Helvetica"/>
          <w:lang w:eastAsia="en-AU"/>
        </w:rPr>
        <w:t xml:space="preserve">. </w:t>
      </w:r>
    </w:p>
    <w:p w14:paraId="4ABA0D3A" w14:textId="77777777" w:rsidR="00A570C3" w:rsidRDefault="00E16F55" w:rsidP="000D1ADC">
      <w:pPr>
        <w:spacing w:after="120" w:line="360" w:lineRule="auto"/>
        <w:ind w:left="567" w:right="-1"/>
        <w:rPr>
          <w:rFonts w:ascii="Helvetica" w:hAnsi="Helvetica"/>
          <w:lang w:eastAsia="en-AU"/>
        </w:rPr>
      </w:pPr>
      <w:r>
        <w:rPr>
          <w:rFonts w:ascii="Helvetica" w:hAnsi="Helvetica"/>
          <w:lang w:eastAsia="en-AU"/>
        </w:rPr>
        <w:t>T</w:t>
      </w:r>
      <w:r w:rsidR="00A570C3" w:rsidRPr="0042284D">
        <w:rPr>
          <w:rFonts w:ascii="Helvetica" w:hAnsi="Helvetica"/>
          <w:lang w:eastAsia="en-AU"/>
        </w:rPr>
        <w:t>hese sub industries were identified as representing 78% of businesses operating in the industry.</w:t>
      </w:r>
      <w:r w:rsidR="00A570C3" w:rsidRPr="0042284D">
        <w:rPr>
          <w:rStyle w:val="FootnoteReference"/>
          <w:rFonts w:ascii="Helvetica" w:hAnsi="Helvetica"/>
          <w:lang w:eastAsia="en-AU"/>
        </w:rPr>
        <w:footnoteReference w:id="1"/>
      </w:r>
      <w:r w:rsidR="00A570C3" w:rsidRPr="0042284D">
        <w:rPr>
          <w:rFonts w:ascii="Helvetica" w:hAnsi="Helvetica"/>
          <w:lang w:eastAsia="en-AU"/>
        </w:rPr>
        <w:t xml:space="preserve"> </w:t>
      </w:r>
      <w:r w:rsidR="00A6677D" w:rsidRPr="00FD424A">
        <w:rPr>
          <w:rFonts w:ascii="Helvetica" w:hAnsi="Helvetica"/>
          <w:lang w:eastAsia="en-AU"/>
        </w:rPr>
        <w:t>The campaign placed particular emphasis on the engagement of outworkers by employers operating within these industries.</w:t>
      </w:r>
    </w:p>
    <w:p w14:paraId="4ABA0D3B" w14:textId="77777777" w:rsidR="0042284D" w:rsidRDefault="0042284D" w:rsidP="000D1ADC">
      <w:pPr>
        <w:spacing w:after="120" w:line="360" w:lineRule="auto"/>
        <w:ind w:left="567" w:right="-1"/>
        <w:rPr>
          <w:rFonts w:ascii="Helvetica" w:hAnsi="Helvetica"/>
          <w:lang w:eastAsia="en-AU"/>
        </w:rPr>
      </w:pPr>
      <w:r>
        <w:rPr>
          <w:rFonts w:ascii="Helvetica" w:hAnsi="Helvetica"/>
          <w:lang w:eastAsia="en-AU"/>
        </w:rPr>
        <w:lastRenderedPageBreak/>
        <w:t xml:space="preserve">In recognition of the influence </w:t>
      </w:r>
      <w:r w:rsidR="00A6677D">
        <w:rPr>
          <w:rFonts w:ascii="Helvetica" w:hAnsi="Helvetica"/>
          <w:lang w:eastAsia="en-AU"/>
        </w:rPr>
        <w:t xml:space="preserve">participants </w:t>
      </w:r>
      <w:r>
        <w:rPr>
          <w:rFonts w:ascii="Helvetica" w:hAnsi="Helvetica"/>
          <w:lang w:eastAsia="en-AU"/>
        </w:rPr>
        <w:t>at all levels of the supply chain have on compliance within the industry, retailers, merchant distributors and wholesalers that stock and distribute such goods were included within the scope of the campaign.</w:t>
      </w:r>
    </w:p>
    <w:p w14:paraId="4ABA0D3C" w14:textId="77777777" w:rsidR="00710BF3" w:rsidRDefault="003B7F44" w:rsidP="000D1ADC">
      <w:pPr>
        <w:spacing w:after="240" w:line="360" w:lineRule="auto"/>
        <w:ind w:left="567" w:right="-1"/>
        <w:contextualSpacing/>
        <w:rPr>
          <w:rFonts w:ascii="Helvetica" w:hAnsi="Helvetica"/>
          <w:lang w:eastAsia="en-AU"/>
        </w:rPr>
      </w:pPr>
      <w:r w:rsidRPr="00FD424A">
        <w:rPr>
          <w:rFonts w:ascii="Helvetica" w:hAnsi="Helvetica"/>
          <w:lang w:eastAsia="en-AU"/>
        </w:rPr>
        <w:t xml:space="preserve">The campaign was run </w:t>
      </w:r>
      <w:r w:rsidR="006052AF">
        <w:rPr>
          <w:rFonts w:ascii="Helvetica" w:hAnsi="Helvetica"/>
          <w:lang w:eastAsia="en-AU"/>
        </w:rPr>
        <w:t>with</w:t>
      </w:r>
      <w:r w:rsidRPr="00FD424A">
        <w:rPr>
          <w:rFonts w:ascii="Helvetica" w:hAnsi="Helvetica"/>
          <w:lang w:eastAsia="en-AU"/>
        </w:rPr>
        <w:t xml:space="preserve"> an initial education phase </w:t>
      </w:r>
      <w:r w:rsidR="00A6677D" w:rsidRPr="00FD424A">
        <w:rPr>
          <w:rFonts w:ascii="Helvetica" w:hAnsi="Helvetica"/>
          <w:lang w:eastAsia="en-AU"/>
        </w:rPr>
        <w:t>executed</w:t>
      </w:r>
      <w:r w:rsidRPr="00FD424A">
        <w:rPr>
          <w:rFonts w:ascii="Helvetica" w:hAnsi="Helvetica"/>
          <w:lang w:eastAsia="en-AU"/>
        </w:rPr>
        <w:t xml:space="preserve"> first, to reflect the </w:t>
      </w:r>
      <w:r w:rsidR="00A6677D" w:rsidRPr="00FD424A">
        <w:rPr>
          <w:rFonts w:ascii="Helvetica" w:hAnsi="Helvetica"/>
          <w:lang w:eastAsia="en-AU"/>
        </w:rPr>
        <w:t>distinct</w:t>
      </w:r>
      <w:r w:rsidRPr="00FD424A">
        <w:rPr>
          <w:rFonts w:ascii="Helvetica" w:hAnsi="Helvetica"/>
          <w:lang w:eastAsia="en-AU"/>
        </w:rPr>
        <w:t xml:space="preserve"> characteristics of the industry </w:t>
      </w:r>
      <w:r w:rsidR="00AF2135" w:rsidRPr="00FD424A">
        <w:rPr>
          <w:rFonts w:ascii="Helvetica" w:hAnsi="Helvetica"/>
          <w:lang w:eastAsia="en-AU"/>
        </w:rPr>
        <w:t xml:space="preserve">and </w:t>
      </w:r>
      <w:r w:rsidR="00596B21">
        <w:rPr>
          <w:rFonts w:ascii="Helvetica" w:hAnsi="Helvetica"/>
          <w:lang w:eastAsia="en-AU"/>
        </w:rPr>
        <w:t>gain</w:t>
      </w:r>
      <w:r w:rsidR="00596B21" w:rsidRPr="00FD424A">
        <w:rPr>
          <w:rFonts w:ascii="Helvetica" w:hAnsi="Helvetica"/>
          <w:lang w:eastAsia="en-AU"/>
        </w:rPr>
        <w:t xml:space="preserve"> </w:t>
      </w:r>
      <w:r w:rsidR="00D81444">
        <w:rPr>
          <w:rFonts w:ascii="Helvetica" w:hAnsi="Helvetica"/>
          <w:lang w:eastAsia="en-AU"/>
        </w:rPr>
        <w:t xml:space="preserve">a </w:t>
      </w:r>
      <w:r w:rsidR="00AF2135" w:rsidRPr="00FD424A">
        <w:rPr>
          <w:rFonts w:ascii="Helvetica" w:hAnsi="Helvetica"/>
          <w:lang w:eastAsia="en-AU"/>
        </w:rPr>
        <w:t xml:space="preserve">greater understanding of </w:t>
      </w:r>
      <w:r w:rsidR="00D81444">
        <w:rPr>
          <w:rFonts w:ascii="Helvetica" w:hAnsi="Helvetica"/>
          <w:lang w:eastAsia="en-AU"/>
        </w:rPr>
        <w:t>a</w:t>
      </w:r>
      <w:r w:rsidR="00E16F55">
        <w:rPr>
          <w:rFonts w:ascii="Helvetica" w:hAnsi="Helvetica"/>
          <w:lang w:eastAsia="en-AU"/>
        </w:rPr>
        <w:t xml:space="preserve">ny specific industry issues that could affect compliance.  </w:t>
      </w:r>
    </w:p>
    <w:p w14:paraId="4ABA0D3D" w14:textId="77777777" w:rsidR="00EF49F9" w:rsidRPr="00A570C3" w:rsidRDefault="002B2CEC" w:rsidP="000D1ADC">
      <w:pPr>
        <w:pBdr>
          <w:bottom w:val="single" w:sz="12" w:space="0" w:color="auto"/>
        </w:pBdr>
        <w:spacing w:before="180"/>
        <w:ind w:left="567" w:right="-1"/>
        <w:rPr>
          <w:rFonts w:ascii="Helvetica" w:hAnsi="Helvetica"/>
          <w:color w:val="0194A6"/>
          <w:sz w:val="28"/>
          <w:szCs w:val="24"/>
        </w:rPr>
      </w:pPr>
      <w:r>
        <w:rPr>
          <w:rFonts w:cs="Arial"/>
          <w:noProof/>
          <w:color w:val="3B5998"/>
          <w:sz w:val="23"/>
          <w:szCs w:val="23"/>
          <w:lang w:eastAsia="en-AU"/>
        </w:rPr>
        <w:drawing>
          <wp:anchor distT="0" distB="0" distL="114300" distR="114300" simplePos="0" relativeHeight="251675648" behindDoc="0" locked="0" layoutInCell="1" allowOverlap="1" wp14:anchorId="4ABA0E35" wp14:editId="4ABA0E36">
            <wp:simplePos x="0" y="0"/>
            <wp:positionH relativeFrom="column">
              <wp:posOffset>-508000</wp:posOffset>
            </wp:positionH>
            <wp:positionV relativeFrom="paragraph">
              <wp:posOffset>106811</wp:posOffset>
            </wp:positionV>
            <wp:extent cx="581891" cy="581891"/>
            <wp:effectExtent l="0" t="0" r="8890" b="8890"/>
            <wp:wrapNone/>
            <wp:docPr id="56" name="Picture 56" descr="Clothing-Need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thing-Needle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891" cy="581891"/>
                    </a:xfrm>
                    <a:prstGeom prst="rect">
                      <a:avLst/>
                    </a:prstGeom>
                    <a:noFill/>
                    <a:ln>
                      <a:noFill/>
                    </a:ln>
                  </pic:spPr>
                </pic:pic>
              </a:graphicData>
            </a:graphic>
            <wp14:sizeRelH relativeFrom="page">
              <wp14:pctWidth>0</wp14:pctWidth>
            </wp14:sizeRelH>
            <wp14:sizeRelV relativeFrom="page">
              <wp14:pctHeight>0</wp14:pctHeight>
            </wp14:sizeRelV>
          </wp:anchor>
        </w:drawing>
      </w:r>
      <w:r w:rsidR="00EF49F9">
        <w:rPr>
          <w:rFonts w:ascii="Helvetica" w:hAnsi="Helvetica"/>
          <w:color w:val="0194A6"/>
          <w:sz w:val="28"/>
          <w:szCs w:val="24"/>
        </w:rPr>
        <w:t>Industry Snapshot</w:t>
      </w:r>
    </w:p>
    <w:p w14:paraId="4ABA0D3E" w14:textId="77777777" w:rsidR="008733FC" w:rsidRDefault="008733FC" w:rsidP="000D1ADC">
      <w:pPr>
        <w:spacing w:before="120" w:after="120" w:line="360" w:lineRule="auto"/>
        <w:ind w:left="567"/>
        <w:rPr>
          <w:rFonts w:ascii="Helvetica" w:hAnsi="Helvetica"/>
        </w:rPr>
      </w:pPr>
      <w:r>
        <w:rPr>
          <w:rFonts w:ascii="Helvetica" w:hAnsi="Helvetica"/>
        </w:rPr>
        <w:t xml:space="preserve">Education and assistance tailored specifically to the industry was considered necessary due to the </w:t>
      </w:r>
      <w:r w:rsidR="00596B21">
        <w:rPr>
          <w:rFonts w:ascii="Helvetica" w:hAnsi="Helvetica"/>
        </w:rPr>
        <w:t xml:space="preserve">following </w:t>
      </w:r>
      <w:r w:rsidR="0054552D">
        <w:rPr>
          <w:rFonts w:ascii="Helvetica" w:hAnsi="Helvetica"/>
        </w:rPr>
        <w:t>particular</w:t>
      </w:r>
      <w:r>
        <w:rPr>
          <w:rFonts w:ascii="Helvetica" w:hAnsi="Helvetica"/>
        </w:rPr>
        <w:t xml:space="preserve"> features of the industry:</w:t>
      </w:r>
      <w:r w:rsidR="00E16F55">
        <w:rPr>
          <w:rFonts w:ascii="Helvetica" w:hAnsi="Helvetica"/>
        </w:rPr>
        <w:t xml:space="preserve"> </w:t>
      </w:r>
    </w:p>
    <w:p w14:paraId="4ABA0D3F" w14:textId="77777777" w:rsidR="00FE55D9" w:rsidRPr="00642FA2" w:rsidRDefault="00E16F55" w:rsidP="000D1ADC">
      <w:pPr>
        <w:pStyle w:val="ListParagraph"/>
        <w:numPr>
          <w:ilvl w:val="0"/>
          <w:numId w:val="21"/>
        </w:numPr>
        <w:spacing w:after="120" w:line="360" w:lineRule="auto"/>
        <w:rPr>
          <w:w w:val="104"/>
        </w:rPr>
      </w:pPr>
      <w:r>
        <w:rPr>
          <w:w w:val="104"/>
        </w:rPr>
        <w:t xml:space="preserve">The industry has reduced in size and production.  </w:t>
      </w:r>
      <w:r w:rsidR="00FE55D9" w:rsidRPr="00642FA2">
        <w:rPr>
          <w:w w:val="104"/>
        </w:rPr>
        <w:t xml:space="preserve">There has been a significant shift within the Australian Textile, Clothing and Footwear industry in the past few decades. The effect of globalization and access to overseas competition for consumers has </w:t>
      </w:r>
      <w:r w:rsidR="00596B21">
        <w:rPr>
          <w:w w:val="104"/>
        </w:rPr>
        <w:t>changed the landscape for</w:t>
      </w:r>
      <w:r w:rsidR="00FE55D9" w:rsidRPr="00642FA2">
        <w:rPr>
          <w:w w:val="104"/>
        </w:rPr>
        <w:t xml:space="preserve"> local producers. </w:t>
      </w:r>
      <w:r w:rsidR="004A42C1">
        <w:rPr>
          <w:w w:val="104"/>
        </w:rPr>
        <w:t xml:space="preserve">There is </w:t>
      </w:r>
      <w:r w:rsidR="00FE55D9" w:rsidRPr="00642FA2">
        <w:t xml:space="preserve">pressure on the price of local production </w:t>
      </w:r>
      <w:r w:rsidR="004A42C1">
        <w:t>which has</w:t>
      </w:r>
      <w:r w:rsidR="00FE55D9" w:rsidRPr="00642FA2">
        <w:t xml:space="preserve"> rendered those at the lower levels of the varied and fragmented supply chains particularly vulnerable</w:t>
      </w:r>
      <w:r w:rsidR="005138D4">
        <w:rPr>
          <w:rStyle w:val="FootnoteReference"/>
        </w:rPr>
        <w:footnoteReference w:id="2"/>
      </w:r>
      <w:r w:rsidR="00565EEB">
        <w:rPr>
          <w:w w:val="104"/>
        </w:rPr>
        <w:t>;</w:t>
      </w:r>
    </w:p>
    <w:p w14:paraId="4ABA0D40" w14:textId="77777777" w:rsidR="008733FC" w:rsidRDefault="0021256D" w:rsidP="000D1ADC">
      <w:pPr>
        <w:pStyle w:val="ListParagraph"/>
        <w:numPr>
          <w:ilvl w:val="0"/>
          <w:numId w:val="21"/>
        </w:numPr>
        <w:spacing w:after="120" w:line="360" w:lineRule="auto"/>
      </w:pPr>
      <w:r w:rsidRPr="00A04C9F">
        <w:rPr>
          <w:b/>
          <w:i/>
        </w:rPr>
        <w:t>87% of businesses in the industry are categorised as small businesses.</w:t>
      </w:r>
      <w:r w:rsidRPr="008733FC">
        <w:t xml:space="preserve"> Small </w:t>
      </w:r>
      <w:r w:rsidRPr="00710BF3">
        <w:rPr>
          <w:rFonts w:ascii="Helvetica" w:hAnsi="Helvetica" w:cstheme="minorHAnsi"/>
        </w:rPr>
        <w:t>businesses</w:t>
      </w:r>
      <w:r w:rsidRPr="008733FC">
        <w:t xml:space="preserve"> are less likely to have dedicated or in-house </w:t>
      </w:r>
      <w:r w:rsidRPr="002B124F">
        <w:t xml:space="preserve">support </w:t>
      </w:r>
      <w:r w:rsidR="00596B21">
        <w:t>for</w:t>
      </w:r>
      <w:r w:rsidR="00596B21" w:rsidRPr="002B124F">
        <w:t xml:space="preserve"> </w:t>
      </w:r>
      <w:r w:rsidR="003955DF">
        <w:t>human resource and payroll matters</w:t>
      </w:r>
      <w:r w:rsidR="00565EEB">
        <w:t xml:space="preserve">; </w:t>
      </w:r>
    </w:p>
    <w:p w14:paraId="4ABA0D41" w14:textId="77777777" w:rsidR="00D821C8" w:rsidRDefault="00CC22FF" w:rsidP="000D1ADC">
      <w:pPr>
        <w:pStyle w:val="ListParagraph"/>
        <w:numPr>
          <w:ilvl w:val="0"/>
          <w:numId w:val="21"/>
        </w:numPr>
        <w:spacing w:after="120" w:line="360" w:lineRule="auto"/>
      </w:pPr>
      <w:r>
        <w:t xml:space="preserve">The industry </w:t>
      </w:r>
      <w:r w:rsidR="00B52851">
        <w:t>has relatively high levels</w:t>
      </w:r>
      <w:r w:rsidR="0021256D" w:rsidRPr="008733FC">
        <w:t xml:space="preserve"> of female workers </w:t>
      </w:r>
      <w:r w:rsidR="00B52851">
        <w:t xml:space="preserve">including </w:t>
      </w:r>
      <w:r>
        <w:t>those from</w:t>
      </w:r>
      <w:r w:rsidR="0021256D" w:rsidRPr="008733FC">
        <w:t xml:space="preserve"> culturally </w:t>
      </w:r>
      <w:r w:rsidR="0021256D" w:rsidRPr="00710BF3">
        <w:rPr>
          <w:rFonts w:ascii="Helvetica" w:hAnsi="Helvetica" w:cstheme="minorHAnsi"/>
        </w:rPr>
        <w:t>and</w:t>
      </w:r>
      <w:r w:rsidR="0021256D" w:rsidRPr="008733FC">
        <w:t xml:space="preserve"> linguistically diverse (CALD) backgrounds. </w:t>
      </w:r>
      <w:r w:rsidR="00096A4B">
        <w:t>Cultural barriers</w:t>
      </w:r>
      <w:r w:rsidR="002B124F">
        <w:t xml:space="preserve"> including language </w:t>
      </w:r>
      <w:r w:rsidR="0075775E" w:rsidRPr="0075775E">
        <w:t>difficulties</w:t>
      </w:r>
      <w:r w:rsidR="00D06F24" w:rsidRPr="0075775E">
        <w:t xml:space="preserve">, </w:t>
      </w:r>
      <w:r w:rsidR="004E1EDA" w:rsidRPr="0075775E">
        <w:t>fear of discrimination</w:t>
      </w:r>
      <w:r w:rsidR="00D06F24" w:rsidRPr="0075775E">
        <w:t xml:space="preserve"> and </w:t>
      </w:r>
      <w:r w:rsidR="00DD52A4" w:rsidRPr="0075775E">
        <w:t xml:space="preserve">a </w:t>
      </w:r>
      <w:r w:rsidR="00D06F24" w:rsidRPr="0075775E">
        <w:t>perceived lack of alternate employment opportunities</w:t>
      </w:r>
      <w:r w:rsidR="00E16F55">
        <w:t xml:space="preserve"> can </w:t>
      </w:r>
      <w:r w:rsidR="0021256D" w:rsidRPr="008733FC">
        <w:t xml:space="preserve">lead to </w:t>
      </w:r>
      <w:r w:rsidR="00E16F55">
        <w:t>workers not being aware of their rights and entitlements;</w:t>
      </w:r>
      <w:r w:rsidR="00DA7826">
        <w:t xml:space="preserve"> and</w:t>
      </w:r>
    </w:p>
    <w:p w14:paraId="4ABA0D42" w14:textId="77777777" w:rsidR="00710BF3" w:rsidRDefault="002E790F" w:rsidP="000D1ADC">
      <w:pPr>
        <w:pStyle w:val="ListParagraph"/>
        <w:numPr>
          <w:ilvl w:val="0"/>
          <w:numId w:val="21"/>
        </w:numPr>
        <w:spacing w:after="120" w:line="360" w:lineRule="auto"/>
      </w:pPr>
      <w:r w:rsidRPr="001910EB">
        <w:t xml:space="preserve">FWO data </w:t>
      </w:r>
      <w:r>
        <w:t>surrounding</w:t>
      </w:r>
      <w:r w:rsidRPr="001910EB">
        <w:t xml:space="preserve"> requests for assistance from </w:t>
      </w:r>
      <w:r w:rsidR="00D81444">
        <w:t>workers</w:t>
      </w:r>
      <w:r w:rsidRPr="001910EB">
        <w:t xml:space="preserve"> in the industry in the 2012 </w:t>
      </w:r>
      <w:r w:rsidRPr="00710BF3">
        <w:rPr>
          <w:rFonts w:ascii="Helvetica" w:hAnsi="Helvetica" w:cstheme="minorHAnsi"/>
        </w:rPr>
        <w:t>calendar</w:t>
      </w:r>
      <w:r w:rsidRPr="001910EB">
        <w:t xml:space="preserve"> year reveals a </w:t>
      </w:r>
      <w:r w:rsidRPr="0069596A">
        <w:rPr>
          <w:b/>
          <w:i/>
        </w:rPr>
        <w:t>high</w:t>
      </w:r>
      <w:r>
        <w:t xml:space="preserve"> </w:t>
      </w:r>
      <w:r w:rsidRPr="00642FA2">
        <w:rPr>
          <w:b/>
          <w:i/>
        </w:rPr>
        <w:t xml:space="preserve">contravention rate (39.56%) </w:t>
      </w:r>
      <w:r w:rsidRPr="001910EB">
        <w:t>which</w:t>
      </w:r>
      <w:r>
        <w:t xml:space="preserve"> may reflect difficulties in navigating supply chain arrangements. Supply chains in this industry are both varied and fragmented, with many ‘layers’ stretching from the sourcing of the product right through to the end supply to the customer. </w:t>
      </w:r>
    </w:p>
    <w:p w14:paraId="4ABA0D43" w14:textId="77777777" w:rsidR="00D821C8" w:rsidRDefault="00642FA2" w:rsidP="000D1ADC">
      <w:pPr>
        <w:pBdr>
          <w:bottom w:val="single" w:sz="12" w:space="0" w:color="auto"/>
        </w:pBdr>
        <w:spacing w:before="180"/>
        <w:ind w:left="567" w:right="-1"/>
        <w:rPr>
          <w:rFonts w:ascii="Helvetica" w:hAnsi="Helvetica"/>
          <w:color w:val="0194A6"/>
          <w:sz w:val="44"/>
          <w:szCs w:val="44"/>
        </w:rPr>
      </w:pPr>
      <w:r w:rsidRPr="00D821C8">
        <w:rPr>
          <w:noProof/>
          <w:lang w:eastAsia="en-AU"/>
        </w:rPr>
        <mc:AlternateContent>
          <mc:Choice Requires="wpc">
            <w:drawing>
              <wp:anchor distT="0" distB="0" distL="114300" distR="114300" simplePos="0" relativeHeight="251665408" behindDoc="0" locked="0" layoutInCell="1" allowOverlap="1" wp14:anchorId="4ABA0E37" wp14:editId="7450B9CB">
                <wp:simplePos x="0" y="0"/>
                <wp:positionH relativeFrom="column">
                  <wp:posOffset>-555373</wp:posOffset>
                </wp:positionH>
                <wp:positionV relativeFrom="paragraph">
                  <wp:posOffset>44294</wp:posOffset>
                </wp:positionV>
                <wp:extent cx="672860" cy="6694098"/>
                <wp:effectExtent l="0" t="0" r="0" b="0"/>
                <wp:wrapNone/>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 name="Picture 40" descr="Logos-Google-Groups icon" title="Logos-Google-Groups icon">
                            <a:hlinkClick r:id="rId15"/>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8627"/>
                            <a:ext cx="672860" cy="701593"/>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id="Canvas 10" o:spid="_x0000_s1026" editas="canvas" style="position:absolute;margin-left:-43.75pt;margin-top:3.5pt;width:53pt;height:527.1pt;z-index:251665408" coordsize="6724,66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24;height:66935;visibility:visible;mso-wrap-style:square">
                  <v:fill o:detectmouseclick="t"/>
                  <v:path o:connecttype="none"/>
                </v:shape>
                <v:shape id="Picture 40" o:spid="_x0000_s1028" type="#_x0000_t75" alt="Logos-Google-Groups icon" href="http://icons.iconarchive.com/icons/icons8/windows-8/72/Logos-Google-Groups-icon.png" style="position:absolute;top:86;width:6728;height:7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J8qzBAAAA2wAAAA8AAABkcnMvZG93bnJldi54bWxET8uKwjAU3Q/4D+EK7sZUcUappkUEdUAU&#10;fCAuL821LTY3pYla/frJYmCWh/Oepa2pxIMaV1pWMOhHIIgzq0vOFZyOy88JCOeRNVaWScGLHKRJ&#10;52OGsbZP3tPj4HMRQtjFqKDwvo6ldFlBBl3f1sSBu9rGoA+wyaVu8BnCTSWHUfQtDZYcGgqsaVFQ&#10;djvcjYL1Zvxe7Krz1p7W76+tX82tvuRK9brtfArCU+v/xX/uH61gFNaHL+EHyOQ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J8qzBAAAA2wAAAA8AAAAAAAAAAAAAAAAAnwIA&#10;AGRycy9kb3ducmV2LnhtbFBLBQYAAAAABAAEAPcAAACNAwAAAAA=&#10;" o:button="t">
                  <v:fill o:detectmouseclick="t"/>
                  <v:imagedata r:id="rId17" o:title="Logos-Google-Groups icon"/>
                </v:shape>
              </v:group>
            </w:pict>
          </mc:Fallback>
        </mc:AlternateContent>
      </w:r>
      <w:r w:rsidR="00D821C8" w:rsidRPr="00C07445">
        <w:rPr>
          <w:rFonts w:ascii="Helvetica" w:hAnsi="Helvetica"/>
          <w:color w:val="0194A6"/>
          <w:sz w:val="28"/>
          <w:szCs w:val="24"/>
        </w:rPr>
        <w:t xml:space="preserve">Educating </w:t>
      </w:r>
      <w:r w:rsidR="0070341A" w:rsidRPr="00C07445">
        <w:rPr>
          <w:rFonts w:ascii="Helvetica" w:hAnsi="Helvetica"/>
          <w:color w:val="0194A6"/>
          <w:sz w:val="28"/>
          <w:szCs w:val="24"/>
        </w:rPr>
        <w:t>the</w:t>
      </w:r>
      <w:r w:rsidR="00D821C8" w:rsidRPr="00C07445">
        <w:rPr>
          <w:rFonts w:ascii="Helvetica" w:hAnsi="Helvetica"/>
          <w:color w:val="0194A6"/>
          <w:sz w:val="28"/>
          <w:szCs w:val="24"/>
        </w:rPr>
        <w:t xml:space="preserve"> Industry</w:t>
      </w:r>
      <w:r w:rsidR="009F7A80">
        <w:rPr>
          <w:rFonts w:ascii="Helvetica" w:hAnsi="Helvetica"/>
          <w:color w:val="0194A6"/>
          <w:sz w:val="44"/>
          <w:szCs w:val="44"/>
        </w:rPr>
        <w:tab/>
      </w:r>
    </w:p>
    <w:p w14:paraId="0D7A1854" w14:textId="77777777" w:rsidR="00A22329" w:rsidRDefault="009F7A80" w:rsidP="000D1ADC">
      <w:pPr>
        <w:spacing w:after="120" w:line="360" w:lineRule="auto"/>
        <w:ind w:left="567"/>
        <w:rPr>
          <w:rFonts w:ascii="Helvetica" w:hAnsi="Helvetica"/>
          <w:color w:val="000000" w:themeColor="text1"/>
        </w:rPr>
      </w:pPr>
      <w:r>
        <w:rPr>
          <w:rFonts w:ascii="Helvetica" w:hAnsi="Helvetica"/>
          <w:color w:val="000000" w:themeColor="text1"/>
        </w:rPr>
        <w:t xml:space="preserve">The FWO delivered the first phase of the campaign through several activities including stakeholder engagement, a communications campaign, </w:t>
      </w:r>
      <w:proofErr w:type="gramStart"/>
      <w:r w:rsidR="00900E45">
        <w:rPr>
          <w:rFonts w:ascii="Helvetica" w:hAnsi="Helvetica"/>
          <w:color w:val="000000" w:themeColor="text1"/>
        </w:rPr>
        <w:t>direct</w:t>
      </w:r>
      <w:proofErr w:type="gramEnd"/>
      <w:r w:rsidR="00900E45">
        <w:rPr>
          <w:rFonts w:ascii="Helvetica" w:hAnsi="Helvetica"/>
          <w:color w:val="000000" w:themeColor="text1"/>
        </w:rPr>
        <w:t xml:space="preserve"> </w:t>
      </w:r>
      <w:r>
        <w:rPr>
          <w:rFonts w:ascii="Helvetica" w:hAnsi="Helvetica"/>
          <w:color w:val="000000" w:themeColor="text1"/>
        </w:rPr>
        <w:t xml:space="preserve">engagement with the community and educating employers in person </w:t>
      </w:r>
      <w:r w:rsidR="004E1EDA">
        <w:rPr>
          <w:rFonts w:ascii="Helvetica" w:hAnsi="Helvetica"/>
          <w:color w:val="000000" w:themeColor="text1"/>
        </w:rPr>
        <w:t>and</w:t>
      </w:r>
      <w:r>
        <w:rPr>
          <w:rFonts w:ascii="Helvetica" w:hAnsi="Helvetica"/>
          <w:color w:val="000000" w:themeColor="text1"/>
        </w:rPr>
        <w:t xml:space="preserve"> via telephone.</w:t>
      </w:r>
    </w:p>
    <w:p w14:paraId="4ABA0D46" w14:textId="20040763" w:rsidR="00710BF3" w:rsidRDefault="00A22329" w:rsidP="000D1ADC">
      <w:pPr>
        <w:spacing w:after="120" w:line="360" w:lineRule="auto"/>
        <w:ind w:left="567"/>
        <w:rPr>
          <w:rFonts w:ascii="Helvetica" w:hAnsi="Helvetica"/>
          <w:color w:val="000000" w:themeColor="text1"/>
        </w:rPr>
      </w:pPr>
      <w:r>
        <w:rPr>
          <w:rFonts w:ascii="Helvetica" w:hAnsi="Helvetica"/>
          <w:color w:val="000000" w:themeColor="text1"/>
        </w:rPr>
        <w:t xml:space="preserve"> </w:t>
      </w:r>
    </w:p>
    <w:p w14:paraId="4ABA0D47" w14:textId="77777777" w:rsidR="00D821C8" w:rsidRPr="00A570C3" w:rsidRDefault="00384075" w:rsidP="000D1ADC">
      <w:pPr>
        <w:pBdr>
          <w:bottom w:val="single" w:sz="12" w:space="0" w:color="auto"/>
        </w:pBdr>
        <w:spacing w:before="180"/>
        <w:ind w:left="567" w:right="-1"/>
        <w:rPr>
          <w:rFonts w:ascii="Helvetica" w:hAnsi="Helvetica"/>
          <w:color w:val="0194A6"/>
          <w:sz w:val="28"/>
          <w:szCs w:val="24"/>
        </w:rPr>
      </w:pPr>
      <w:r>
        <w:rPr>
          <w:rFonts w:ascii="Helvetica" w:hAnsi="Helvetica"/>
          <w:color w:val="0194A6"/>
          <w:sz w:val="28"/>
          <w:szCs w:val="24"/>
        </w:rPr>
        <w:t>February 2015</w:t>
      </w:r>
      <w:r w:rsidR="002F6F24">
        <w:rPr>
          <w:rFonts w:ascii="Helvetica" w:hAnsi="Helvetica"/>
          <w:color w:val="0194A6"/>
          <w:sz w:val="28"/>
          <w:szCs w:val="24"/>
        </w:rPr>
        <w:t xml:space="preserve"> - Stakeholder Engagement</w:t>
      </w:r>
    </w:p>
    <w:p w14:paraId="4ABA0D48" w14:textId="77777777" w:rsidR="008733FC" w:rsidRDefault="008733FC" w:rsidP="000D1ADC">
      <w:pPr>
        <w:ind w:left="567"/>
      </w:pPr>
    </w:p>
    <w:p w14:paraId="4ABA0D49" w14:textId="77777777" w:rsidR="00510ADE" w:rsidRPr="00993CD4" w:rsidRDefault="00F539C1" w:rsidP="000D1ADC">
      <w:pPr>
        <w:tabs>
          <w:tab w:val="left" w:pos="567"/>
        </w:tabs>
        <w:spacing w:after="120" w:line="360" w:lineRule="auto"/>
        <w:ind w:left="567"/>
        <w:rPr>
          <w:rFonts w:ascii="Helvetica" w:hAnsi="Helvetica" w:cstheme="minorHAnsi"/>
          <w:szCs w:val="22"/>
        </w:rPr>
      </w:pPr>
      <w:r w:rsidRPr="00993CD4">
        <w:rPr>
          <w:rFonts w:ascii="Helvetica" w:hAnsi="Helvetica" w:cstheme="minorHAnsi"/>
          <w:szCs w:val="22"/>
        </w:rPr>
        <w:t xml:space="preserve">The FWO commenced engagement with key industry stakeholders in </w:t>
      </w:r>
      <w:r w:rsidR="00330E62" w:rsidRPr="00993CD4">
        <w:rPr>
          <w:rFonts w:ascii="Helvetica" w:hAnsi="Helvetica" w:cstheme="minorHAnsi"/>
          <w:szCs w:val="22"/>
        </w:rPr>
        <w:t>February</w:t>
      </w:r>
      <w:r w:rsidR="000D2F92" w:rsidRPr="00993CD4">
        <w:rPr>
          <w:rFonts w:ascii="Helvetica" w:hAnsi="Helvetica" w:cstheme="minorHAnsi"/>
          <w:szCs w:val="22"/>
        </w:rPr>
        <w:t xml:space="preserve"> 2015.</w:t>
      </w:r>
      <w:r w:rsidRPr="00993CD4">
        <w:rPr>
          <w:rFonts w:ascii="Helvetica" w:hAnsi="Helvetica" w:cstheme="minorHAnsi"/>
          <w:szCs w:val="22"/>
        </w:rPr>
        <w:t xml:space="preserve">  </w:t>
      </w:r>
      <w:r w:rsidR="000D2F92" w:rsidRPr="00993CD4">
        <w:rPr>
          <w:rFonts w:ascii="Helvetica" w:hAnsi="Helvetica" w:cstheme="minorHAnsi"/>
          <w:szCs w:val="22"/>
        </w:rPr>
        <w:t>E</w:t>
      </w:r>
      <w:r w:rsidRPr="00993CD4">
        <w:rPr>
          <w:rFonts w:ascii="Helvetica" w:hAnsi="Helvetica" w:cstheme="minorHAnsi"/>
          <w:szCs w:val="22"/>
        </w:rPr>
        <w:t xml:space="preserve">ngagement was undertaken prior to the design, development and delivery of the campaign, to allow any </w:t>
      </w:r>
      <w:r w:rsidR="00900E45">
        <w:rPr>
          <w:rFonts w:ascii="Helvetica" w:hAnsi="Helvetica" w:cstheme="minorHAnsi"/>
          <w:szCs w:val="22"/>
        </w:rPr>
        <w:t xml:space="preserve">direct input and </w:t>
      </w:r>
      <w:r w:rsidRPr="00993CD4">
        <w:rPr>
          <w:rFonts w:ascii="Helvetica" w:hAnsi="Helvetica" w:cstheme="minorHAnsi"/>
          <w:szCs w:val="22"/>
        </w:rPr>
        <w:t xml:space="preserve">insights gleaned </w:t>
      </w:r>
      <w:r w:rsidR="00DB4EC7">
        <w:rPr>
          <w:rFonts w:ascii="Helvetica" w:hAnsi="Helvetica" w:cstheme="minorHAnsi"/>
          <w:szCs w:val="22"/>
        </w:rPr>
        <w:t>regarding</w:t>
      </w:r>
      <w:r w:rsidR="00900E45" w:rsidRPr="00993CD4">
        <w:rPr>
          <w:rFonts w:ascii="Helvetica" w:hAnsi="Helvetica" w:cstheme="minorHAnsi"/>
          <w:szCs w:val="22"/>
        </w:rPr>
        <w:t xml:space="preserve"> </w:t>
      </w:r>
      <w:r w:rsidRPr="00993CD4">
        <w:rPr>
          <w:rFonts w:ascii="Helvetica" w:hAnsi="Helvetica" w:cstheme="minorHAnsi"/>
          <w:szCs w:val="22"/>
        </w:rPr>
        <w:t xml:space="preserve">industry specific issues to shape </w:t>
      </w:r>
      <w:r w:rsidR="00900E45">
        <w:rPr>
          <w:rFonts w:ascii="Helvetica" w:hAnsi="Helvetica" w:cstheme="minorHAnsi"/>
          <w:szCs w:val="22"/>
        </w:rPr>
        <w:t>operational</w:t>
      </w:r>
      <w:r w:rsidR="00900E45" w:rsidRPr="00993CD4">
        <w:rPr>
          <w:rFonts w:ascii="Helvetica" w:hAnsi="Helvetica" w:cstheme="minorHAnsi"/>
          <w:szCs w:val="22"/>
        </w:rPr>
        <w:t xml:space="preserve"> </w:t>
      </w:r>
      <w:r w:rsidRPr="00993CD4">
        <w:rPr>
          <w:rFonts w:ascii="Helvetica" w:hAnsi="Helvetica" w:cstheme="minorHAnsi"/>
          <w:szCs w:val="22"/>
        </w:rPr>
        <w:t xml:space="preserve">activities. </w:t>
      </w:r>
    </w:p>
    <w:p w14:paraId="4ABA0D4A" w14:textId="77777777" w:rsidR="00CE36CB" w:rsidRPr="00CE36CB" w:rsidRDefault="00CE36CB" w:rsidP="000D1ADC">
      <w:pPr>
        <w:tabs>
          <w:tab w:val="left" w:pos="567"/>
        </w:tabs>
        <w:spacing w:after="120" w:line="360" w:lineRule="auto"/>
        <w:ind w:left="567"/>
        <w:rPr>
          <w:rFonts w:ascii="Helvetica" w:hAnsi="Helvetica" w:cstheme="minorHAnsi"/>
          <w:szCs w:val="22"/>
        </w:rPr>
      </w:pPr>
      <w:r w:rsidRPr="00CE36CB">
        <w:rPr>
          <w:rFonts w:ascii="Helvetica" w:hAnsi="Helvetica" w:cstheme="minorHAnsi"/>
          <w:szCs w:val="22"/>
        </w:rPr>
        <w:t xml:space="preserve">Insights included the importance of in-language resources and the effective use of in-language media.  This information was used to develop the Communications Campaign (detailed below).  </w:t>
      </w:r>
    </w:p>
    <w:p w14:paraId="4ABA0D4B" w14:textId="77777777" w:rsidR="00C41C8E" w:rsidRDefault="00F539C1" w:rsidP="000D1ADC">
      <w:pPr>
        <w:tabs>
          <w:tab w:val="left" w:pos="567"/>
        </w:tabs>
        <w:spacing w:after="120" w:line="360" w:lineRule="auto"/>
        <w:ind w:left="567"/>
        <w:rPr>
          <w:rFonts w:ascii="Helvetica" w:hAnsi="Helvetica" w:cstheme="minorHAnsi"/>
          <w:szCs w:val="22"/>
        </w:rPr>
      </w:pPr>
      <w:r w:rsidRPr="00993CD4">
        <w:rPr>
          <w:rFonts w:ascii="Helvetica" w:hAnsi="Helvetica" w:cstheme="minorHAnsi"/>
          <w:szCs w:val="22"/>
        </w:rPr>
        <w:t>Engagement also provided the chance to explore future opportunities to work collaboratively to assist the industry</w:t>
      </w:r>
      <w:r w:rsidR="00C579D4" w:rsidRPr="00993CD4">
        <w:rPr>
          <w:rFonts w:ascii="Helvetica" w:hAnsi="Helvetica" w:cstheme="minorHAnsi"/>
          <w:szCs w:val="22"/>
        </w:rPr>
        <w:t xml:space="preserve"> such as the Asian Women at Work Family day held in May 2015 (discussed in </w:t>
      </w:r>
      <w:r w:rsidR="00AE3AC2">
        <w:rPr>
          <w:rFonts w:ascii="Helvetica" w:hAnsi="Helvetica" w:cstheme="minorHAnsi"/>
          <w:szCs w:val="22"/>
        </w:rPr>
        <w:t>further</w:t>
      </w:r>
      <w:r w:rsidR="00AE3AC2" w:rsidRPr="00993CD4">
        <w:rPr>
          <w:rFonts w:ascii="Helvetica" w:hAnsi="Helvetica" w:cstheme="minorHAnsi"/>
          <w:szCs w:val="22"/>
        </w:rPr>
        <w:t xml:space="preserve"> </w:t>
      </w:r>
      <w:r w:rsidR="00C579D4" w:rsidRPr="00993CD4">
        <w:rPr>
          <w:rFonts w:ascii="Helvetica" w:hAnsi="Helvetica" w:cstheme="minorHAnsi"/>
          <w:szCs w:val="22"/>
        </w:rPr>
        <w:t>detail below).</w:t>
      </w:r>
      <w:r w:rsidR="002F650A">
        <w:rPr>
          <w:rFonts w:ascii="Helvetica" w:hAnsi="Helvetica" w:cstheme="minorHAnsi"/>
          <w:szCs w:val="22"/>
        </w:rPr>
        <w:t xml:space="preserve"> </w:t>
      </w:r>
    </w:p>
    <w:p w14:paraId="4ABA0D4C" w14:textId="77777777" w:rsidR="00F539C1" w:rsidRDefault="008B3053" w:rsidP="000D1ADC">
      <w:pPr>
        <w:tabs>
          <w:tab w:val="left" w:pos="567"/>
        </w:tabs>
        <w:spacing w:after="120" w:line="360" w:lineRule="auto"/>
        <w:ind w:left="567"/>
        <w:rPr>
          <w:rFonts w:ascii="Helvetica" w:hAnsi="Helvetica" w:cstheme="minorHAnsi"/>
          <w:szCs w:val="22"/>
        </w:rPr>
      </w:pPr>
      <w:r>
        <w:rPr>
          <w:rFonts w:ascii="Helvetica" w:hAnsi="Helvetica" w:cstheme="minorHAnsi"/>
          <w:szCs w:val="22"/>
        </w:rPr>
        <w:t>The FWO engaged with</w:t>
      </w:r>
      <w:r w:rsidR="00CB537D">
        <w:rPr>
          <w:rFonts w:ascii="Helvetica" w:hAnsi="Helvetica" w:cstheme="minorHAnsi"/>
          <w:szCs w:val="22"/>
        </w:rPr>
        <w:t xml:space="preserve"> stakeholders including</w:t>
      </w:r>
      <w:r>
        <w:rPr>
          <w:rFonts w:ascii="Helvetica" w:hAnsi="Helvetica" w:cstheme="minorHAnsi"/>
          <w:szCs w:val="22"/>
        </w:rPr>
        <w:t>:</w:t>
      </w:r>
    </w:p>
    <w:p w14:paraId="4ABA0D4D" w14:textId="77777777" w:rsidR="002E790F" w:rsidRDefault="002E790F" w:rsidP="000D1ADC">
      <w:pPr>
        <w:pStyle w:val="ListParagraph"/>
        <w:numPr>
          <w:ilvl w:val="0"/>
          <w:numId w:val="21"/>
        </w:numPr>
        <w:spacing w:after="120" w:line="360" w:lineRule="auto"/>
      </w:pPr>
      <w:r w:rsidRPr="00710BF3">
        <w:rPr>
          <w:rFonts w:ascii="Helvetica" w:hAnsi="Helvetica" w:cstheme="minorHAnsi"/>
        </w:rPr>
        <w:t>Textile</w:t>
      </w:r>
      <w:r>
        <w:t xml:space="preserve"> Clothing and Footwear Union of Australia;</w:t>
      </w:r>
    </w:p>
    <w:p w14:paraId="4ABA0D4E" w14:textId="77777777" w:rsidR="002E790F" w:rsidRDefault="002E790F" w:rsidP="000D1ADC">
      <w:pPr>
        <w:pStyle w:val="ListParagraph"/>
        <w:numPr>
          <w:ilvl w:val="0"/>
          <w:numId w:val="21"/>
        </w:numPr>
        <w:spacing w:after="120" w:line="360" w:lineRule="auto"/>
      </w:pPr>
      <w:r w:rsidRPr="00710BF3">
        <w:rPr>
          <w:rFonts w:ascii="Helvetica" w:hAnsi="Helvetica" w:cstheme="minorHAnsi"/>
        </w:rPr>
        <w:t>Ethical</w:t>
      </w:r>
      <w:r>
        <w:t xml:space="preserve"> Clothing Australia;</w:t>
      </w:r>
    </w:p>
    <w:p w14:paraId="4ABA0D4F" w14:textId="77777777" w:rsidR="002E790F" w:rsidRDefault="002E790F" w:rsidP="000D1ADC">
      <w:pPr>
        <w:pStyle w:val="ListParagraph"/>
        <w:numPr>
          <w:ilvl w:val="0"/>
          <w:numId w:val="21"/>
        </w:numPr>
        <w:spacing w:after="120" w:line="360" w:lineRule="auto"/>
      </w:pPr>
      <w:r w:rsidRPr="00710BF3">
        <w:rPr>
          <w:rFonts w:ascii="Helvetica" w:hAnsi="Helvetica" w:cstheme="minorHAnsi"/>
        </w:rPr>
        <w:t>Australian</w:t>
      </w:r>
      <w:r>
        <w:t xml:space="preserve"> Retailers Association;</w:t>
      </w:r>
    </w:p>
    <w:p w14:paraId="4ABA0D50" w14:textId="77777777" w:rsidR="002E790F" w:rsidRPr="002E790F" w:rsidRDefault="002E790F" w:rsidP="000D1ADC">
      <w:pPr>
        <w:pStyle w:val="ListParagraph"/>
        <w:numPr>
          <w:ilvl w:val="0"/>
          <w:numId w:val="21"/>
        </w:numPr>
        <w:spacing w:after="120" w:line="360" w:lineRule="auto"/>
        <w:rPr>
          <w:rFonts w:ascii="Helvetica" w:hAnsi="Helvetica" w:cstheme="minorHAnsi"/>
          <w:szCs w:val="22"/>
        </w:rPr>
      </w:pPr>
      <w:r w:rsidRPr="00710BF3">
        <w:rPr>
          <w:rFonts w:ascii="Helvetica" w:hAnsi="Helvetica" w:cstheme="minorHAnsi"/>
        </w:rPr>
        <w:t>Asian</w:t>
      </w:r>
      <w:r>
        <w:t xml:space="preserve"> Women at Work.</w:t>
      </w:r>
    </w:p>
    <w:p w14:paraId="4ABA0D51" w14:textId="77777777" w:rsidR="008733FC" w:rsidRPr="00710BF3" w:rsidRDefault="00F539C1" w:rsidP="000D1ADC">
      <w:pPr>
        <w:ind w:left="567"/>
        <w:rPr>
          <w:rFonts w:ascii="Helvetica" w:hAnsi="Helvetica"/>
        </w:rPr>
      </w:pPr>
      <w:r w:rsidRPr="00850B6E">
        <w:rPr>
          <w:rFonts w:ascii="Helvetica" w:hAnsi="Helvetica"/>
          <w:i/>
        </w:rPr>
        <w:t>A full list of stakeholders</w:t>
      </w:r>
      <w:r w:rsidR="008B3053" w:rsidRPr="00850B6E">
        <w:rPr>
          <w:rFonts w:ascii="Helvetica" w:hAnsi="Helvetica"/>
          <w:i/>
        </w:rPr>
        <w:t xml:space="preserve"> the FWO</w:t>
      </w:r>
      <w:r w:rsidRPr="00850B6E">
        <w:rPr>
          <w:rFonts w:ascii="Helvetica" w:hAnsi="Helvetica"/>
          <w:i/>
        </w:rPr>
        <w:t xml:space="preserve"> </w:t>
      </w:r>
      <w:r w:rsidR="009A31A2" w:rsidRPr="00850B6E">
        <w:rPr>
          <w:rFonts w:ascii="Helvetica" w:hAnsi="Helvetica"/>
          <w:i/>
        </w:rPr>
        <w:t xml:space="preserve">engaged with </w:t>
      </w:r>
      <w:r w:rsidRPr="00850B6E">
        <w:rPr>
          <w:rFonts w:ascii="Helvetica" w:hAnsi="Helvetica"/>
          <w:i/>
        </w:rPr>
        <w:t>is available in</w:t>
      </w:r>
      <w:r w:rsidRPr="000D2F92">
        <w:rPr>
          <w:rFonts w:ascii="Helvetica" w:hAnsi="Helvetica"/>
        </w:rPr>
        <w:t xml:space="preserve"> </w:t>
      </w:r>
      <w:r w:rsidRPr="00EA305B">
        <w:rPr>
          <w:rFonts w:ascii="Helvetica" w:hAnsi="Helvetica"/>
          <w:b/>
          <w:i/>
        </w:rPr>
        <w:t>Appendix A.</w:t>
      </w:r>
      <w:r w:rsidR="002F6F24" w:rsidRPr="00D821C8">
        <w:rPr>
          <w:noProof/>
          <w:lang w:eastAsia="en-AU"/>
        </w:rPr>
        <mc:AlternateContent>
          <mc:Choice Requires="wpc">
            <w:drawing>
              <wp:anchor distT="0" distB="0" distL="114300" distR="114300" simplePos="0" relativeHeight="251670528" behindDoc="0" locked="0" layoutInCell="1" allowOverlap="1" wp14:anchorId="4ABA0E39" wp14:editId="57F48B5E">
                <wp:simplePos x="0" y="0"/>
                <wp:positionH relativeFrom="column">
                  <wp:posOffset>-603547</wp:posOffset>
                </wp:positionH>
                <wp:positionV relativeFrom="paragraph">
                  <wp:posOffset>123462</wp:posOffset>
                </wp:positionV>
                <wp:extent cx="724395" cy="6602681"/>
                <wp:effectExtent l="0" t="0" r="0" b="0"/>
                <wp:wrapNone/>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2" name="Picture 42" descr="Computer-Hardware-Monitor icon" title="Computer-Hardware-Monitor icon">
                            <a:hlinkClick r:id="rId18"/>
                          </pic:cNvPr>
                          <pic:cNvPicPr/>
                        </pic:nvPicPr>
                        <pic:blipFill>
                          <a:blip r:embed="rId19">
                            <a:extLst>
                              <a:ext uri="{28A0092B-C50C-407E-A947-70E740481C1C}">
                                <a14:useLocalDpi xmlns:a14="http://schemas.microsoft.com/office/drawing/2010/main" val="0"/>
                              </a:ext>
                            </a:extLst>
                          </a:blip>
                          <a:srcRect/>
                          <a:stretch>
                            <a:fillRect/>
                          </a:stretch>
                        </pic:blipFill>
                        <pic:spPr bwMode="auto">
                          <a:xfrm>
                            <a:off x="32957" y="157270"/>
                            <a:ext cx="690245" cy="690245"/>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id="Canvas 23" o:spid="_x0000_s1026" editas="canvas" style="position:absolute;margin-left:-47.5pt;margin-top:9.7pt;width:57.05pt;height:519.9pt;z-index:251670528" coordsize="7239,66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">
                <v:shape id="_x0000_s1027" type="#_x0000_t75" style="position:absolute;width:7239;height:66020;visibility:visible;mso-wrap-style:square">
                  <v:fill o:detectmouseclick="t"/>
                  <v:path o:connecttype="none"/>
                </v:shape>
                <v:shape id="Picture 42" o:spid="_x0000_s1028" type="#_x0000_t75" alt="Computer-Hardware-Monitor icon" href="http://icons.iconarchive.com/icons/icons8/windows-8/72/Computer-Hardware-Monitor-icon.png" style="position:absolute;left:329;top:1572;width:6903;height:6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UXEAAAA2wAAAA8AAABkcnMvZG93bnJldi54bWxEj0FrwkAUhO8F/8PyhN7qxiASoqtoQCie&#10;2tgK3h7ZZxLMvg3ZbbL9991CocdhZr5htvtgOjHS4FrLCpaLBARxZXXLtYKPy+klA+E8ssbOMin4&#10;Jgf73expi7m2E7/TWPpaRAi7HBU03ve5lK5qyKBb2J44enc7GPRRDrXUA04RbjqZJslaGmw5LjTY&#10;U9FQ9Si/jIJrSetjZbJwub4Vt/M9O2bdZ1DqeR4OGxCegv8P/7VftYJVCr9f4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C+UXEAAAA2wAAAA8AAAAAAAAAAAAAAAAA&#10;nwIAAGRycy9kb3ducmV2LnhtbFBLBQYAAAAABAAEAPcAAACQAwAAAAA=&#10;" o:button="t">
                  <v:fill o:detectmouseclick="t"/>
                  <v:imagedata r:id="rId20" o:title="Computer-Hardware-Monitor icon"/>
                </v:shape>
              </v:group>
            </w:pict>
          </mc:Fallback>
        </mc:AlternateContent>
      </w:r>
    </w:p>
    <w:p w14:paraId="4ABA0D52" w14:textId="77777777" w:rsidR="002F6F24" w:rsidRPr="00A570C3" w:rsidRDefault="002F6F24" w:rsidP="000D1ADC">
      <w:pPr>
        <w:pBdr>
          <w:bottom w:val="single" w:sz="12" w:space="0" w:color="auto"/>
        </w:pBdr>
        <w:spacing w:before="180"/>
        <w:ind w:left="567" w:right="-1"/>
        <w:rPr>
          <w:rFonts w:ascii="Helvetica" w:hAnsi="Helvetica"/>
          <w:color w:val="0194A6"/>
          <w:sz w:val="28"/>
          <w:szCs w:val="24"/>
        </w:rPr>
      </w:pPr>
      <w:r>
        <w:rPr>
          <w:rFonts w:ascii="Helvetica" w:hAnsi="Helvetica"/>
          <w:color w:val="0194A6"/>
          <w:sz w:val="28"/>
          <w:szCs w:val="24"/>
        </w:rPr>
        <w:t>March 2015 to April 2015 - Communications Campaign</w:t>
      </w:r>
    </w:p>
    <w:p w14:paraId="4ABA0D53" w14:textId="77777777" w:rsidR="00C1250F" w:rsidRDefault="00C1250F" w:rsidP="000D1ADC"/>
    <w:p w14:paraId="4ABA0D54" w14:textId="5A2785E4" w:rsidR="00EA305B" w:rsidRDefault="002F6F24" w:rsidP="000D1ADC">
      <w:pPr>
        <w:tabs>
          <w:tab w:val="left" w:pos="567"/>
        </w:tabs>
        <w:spacing w:after="120" w:line="360" w:lineRule="auto"/>
        <w:ind w:left="567"/>
        <w:rPr>
          <w:rFonts w:ascii="Helvetica" w:hAnsi="Helvetica" w:cstheme="minorHAnsi"/>
          <w:szCs w:val="22"/>
        </w:rPr>
      </w:pPr>
      <w:r w:rsidRPr="005E0E1E">
        <w:rPr>
          <w:rFonts w:ascii="Helvetica" w:hAnsi="Helvetica" w:cstheme="minorHAnsi"/>
          <w:szCs w:val="22"/>
        </w:rPr>
        <w:t xml:space="preserve">The FWO ran a communications campaign during March and April 2015. </w:t>
      </w:r>
      <w:r w:rsidR="00EA305B">
        <w:rPr>
          <w:rFonts w:ascii="Helvetica" w:hAnsi="Helvetica" w:cstheme="minorHAnsi"/>
          <w:szCs w:val="22"/>
        </w:rPr>
        <w:t xml:space="preserve">It was designed </w:t>
      </w:r>
      <w:r w:rsidR="00850B6E">
        <w:rPr>
          <w:rFonts w:ascii="Helvetica" w:hAnsi="Helvetica" w:cstheme="minorHAnsi"/>
          <w:szCs w:val="22"/>
        </w:rPr>
        <w:t>with a view to reaching</w:t>
      </w:r>
      <w:r w:rsidR="00EA305B">
        <w:rPr>
          <w:rFonts w:ascii="Helvetica" w:hAnsi="Helvetica" w:cstheme="minorHAnsi"/>
          <w:szCs w:val="22"/>
        </w:rPr>
        <w:t xml:space="preserve"> </w:t>
      </w:r>
      <w:r w:rsidR="002E790F" w:rsidRPr="00EA305B">
        <w:rPr>
          <w:rFonts w:ascii="Helvetica" w:hAnsi="Helvetica" w:cstheme="minorHAnsi"/>
          <w:szCs w:val="22"/>
        </w:rPr>
        <w:t xml:space="preserve">participants in the industry, at all levels of the supply chain, and </w:t>
      </w:r>
      <w:r w:rsidR="00EA305B">
        <w:rPr>
          <w:rFonts w:ascii="Helvetica" w:hAnsi="Helvetica" w:cstheme="minorHAnsi"/>
          <w:szCs w:val="22"/>
        </w:rPr>
        <w:t xml:space="preserve">to </w:t>
      </w:r>
      <w:r w:rsidR="002E790F" w:rsidRPr="00EA305B">
        <w:rPr>
          <w:rFonts w:ascii="Helvetica" w:hAnsi="Helvetica" w:cstheme="minorHAnsi"/>
          <w:szCs w:val="22"/>
        </w:rPr>
        <w:t>provide them with information on their rights and obligations.</w:t>
      </w:r>
      <w:r w:rsidR="00EA305B">
        <w:rPr>
          <w:rFonts w:ascii="Helvetica" w:hAnsi="Helvetica" w:cstheme="minorHAnsi"/>
          <w:szCs w:val="22"/>
        </w:rPr>
        <w:t xml:space="preserve"> </w:t>
      </w:r>
    </w:p>
    <w:p w14:paraId="4ABA0D55" w14:textId="77777777" w:rsidR="000749DA" w:rsidRDefault="009B303F" w:rsidP="000D1ADC">
      <w:pPr>
        <w:spacing w:after="120" w:line="360" w:lineRule="auto"/>
        <w:ind w:left="567" w:right="-1"/>
        <w:rPr>
          <w:rFonts w:ascii="Helvetica" w:hAnsi="Helvetica"/>
          <w:color w:val="000000" w:themeColor="text1"/>
          <w:szCs w:val="22"/>
        </w:rPr>
      </w:pPr>
      <w:r>
        <w:rPr>
          <w:rFonts w:ascii="Helvetica" w:hAnsi="Helvetica"/>
          <w:color w:val="000000" w:themeColor="text1"/>
          <w:szCs w:val="22"/>
        </w:rPr>
        <w:t>I</w:t>
      </w:r>
      <w:r w:rsidR="000749DA">
        <w:rPr>
          <w:rFonts w:ascii="Helvetica" w:hAnsi="Helvetica"/>
          <w:color w:val="000000" w:themeColor="text1"/>
          <w:szCs w:val="22"/>
        </w:rPr>
        <w:t>ndustry specific collateral was created for the campaign, including a fairwork.gov.au campaign page, a DL flyer, in</w:t>
      </w:r>
      <w:r>
        <w:rPr>
          <w:rFonts w:ascii="Helvetica" w:hAnsi="Helvetica"/>
          <w:color w:val="000000" w:themeColor="text1"/>
          <w:szCs w:val="22"/>
        </w:rPr>
        <w:t>-</w:t>
      </w:r>
      <w:r w:rsidR="000749DA">
        <w:rPr>
          <w:rFonts w:ascii="Helvetica" w:hAnsi="Helvetica"/>
          <w:color w:val="000000" w:themeColor="text1"/>
          <w:szCs w:val="22"/>
        </w:rPr>
        <w:t xml:space="preserve">language ads, search engine ads and social media assets. All collateral was </w:t>
      </w:r>
      <w:r w:rsidR="00AE3AC2">
        <w:rPr>
          <w:rFonts w:ascii="Helvetica" w:hAnsi="Helvetica"/>
          <w:color w:val="000000" w:themeColor="text1"/>
          <w:szCs w:val="22"/>
        </w:rPr>
        <w:t>designed</w:t>
      </w:r>
      <w:r>
        <w:rPr>
          <w:rFonts w:ascii="Helvetica" w:hAnsi="Helvetica"/>
          <w:color w:val="000000" w:themeColor="text1"/>
          <w:szCs w:val="22"/>
        </w:rPr>
        <w:t xml:space="preserve"> to make it e</w:t>
      </w:r>
      <w:r w:rsidR="00AE3AC2">
        <w:rPr>
          <w:rFonts w:ascii="Helvetica" w:hAnsi="Helvetica"/>
          <w:color w:val="000000" w:themeColor="text1"/>
          <w:szCs w:val="22"/>
        </w:rPr>
        <w:t xml:space="preserve">asily shared and was </w:t>
      </w:r>
      <w:r w:rsidR="000749DA">
        <w:rPr>
          <w:rFonts w:ascii="Helvetica" w:hAnsi="Helvetica"/>
          <w:color w:val="000000" w:themeColor="text1"/>
          <w:szCs w:val="22"/>
        </w:rPr>
        <w:t xml:space="preserve">available in English, Traditional Chinese and Vietnamese, </w:t>
      </w:r>
      <w:r w:rsidR="00AE3AC2">
        <w:rPr>
          <w:rFonts w:ascii="Helvetica" w:hAnsi="Helvetica"/>
          <w:color w:val="000000" w:themeColor="text1"/>
          <w:szCs w:val="22"/>
        </w:rPr>
        <w:t xml:space="preserve">with </w:t>
      </w:r>
      <w:r w:rsidR="000749DA">
        <w:rPr>
          <w:rFonts w:ascii="Helvetica" w:hAnsi="Helvetica"/>
          <w:color w:val="000000" w:themeColor="text1"/>
          <w:szCs w:val="22"/>
        </w:rPr>
        <w:t>existing FWO downloadable resources were also translated into Traditional Chinese and Vietnamese.</w:t>
      </w:r>
    </w:p>
    <w:p w14:paraId="4ABA0D56" w14:textId="77777777" w:rsidR="005C768D" w:rsidRPr="00C07445" w:rsidRDefault="00C07445" w:rsidP="00C07445">
      <w:pPr>
        <w:spacing w:after="120" w:line="360" w:lineRule="auto"/>
        <w:ind w:left="567" w:right="-1"/>
        <w:jc w:val="both"/>
        <w:rPr>
          <w:rFonts w:ascii="Helvetica" w:hAnsi="Helvetica"/>
          <w:color w:val="000000" w:themeColor="text1"/>
          <w:szCs w:val="22"/>
        </w:rPr>
      </w:pPr>
      <w:r>
        <w:rPr>
          <w:rFonts w:ascii="Helvetica" w:hAnsi="Helvetica"/>
          <w:noProof/>
          <w:color w:val="000000" w:themeColor="text1"/>
          <w:szCs w:val="22"/>
          <w:lang w:eastAsia="en-AU"/>
        </w:rPr>
        <w:drawing>
          <wp:inline distT="0" distB="0" distL="0" distR="0" wp14:anchorId="4ABA0E3B" wp14:editId="7C9ECD1A">
            <wp:extent cx="4786298" cy="5260768"/>
            <wp:effectExtent l="0" t="0" r="0" b="0"/>
            <wp:docPr id="2" name="Picture 2"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4134" cy="5258389"/>
                    </a:xfrm>
                    <a:prstGeom prst="rect">
                      <a:avLst/>
                    </a:prstGeom>
                    <a:noFill/>
                  </pic:spPr>
                </pic:pic>
              </a:graphicData>
            </a:graphic>
          </wp:inline>
        </w:drawing>
      </w:r>
    </w:p>
    <w:p w14:paraId="4ABA0D57" w14:textId="77777777" w:rsidR="00A443FC" w:rsidRDefault="000749DA" w:rsidP="000D1ADC">
      <w:pPr>
        <w:spacing w:before="120" w:after="240" w:line="360" w:lineRule="auto"/>
        <w:ind w:left="567" w:right="-1"/>
        <w:rPr>
          <w:rFonts w:ascii="Helvetica" w:hAnsi="Helvetica"/>
          <w:b/>
          <w:color w:val="0194A6"/>
          <w:sz w:val="20"/>
        </w:rPr>
      </w:pPr>
      <w:r w:rsidRPr="000749DA">
        <w:rPr>
          <w:rFonts w:ascii="Helvetica" w:hAnsi="Helvetica"/>
          <w:b/>
          <w:color w:val="0194A6"/>
          <w:sz w:val="20"/>
        </w:rPr>
        <w:t>Above: a sample of creative collateral created for the campaign.</w:t>
      </w:r>
    </w:p>
    <w:p w14:paraId="4ABA0D58" w14:textId="77777777" w:rsidR="000B28FC" w:rsidRDefault="000B28FC" w:rsidP="000D1ADC">
      <w:pPr>
        <w:pStyle w:val="ListParagraph"/>
        <w:spacing w:after="120" w:line="360" w:lineRule="auto"/>
        <w:ind w:left="567" w:right="-1"/>
        <w:rPr>
          <w:rFonts w:ascii="Helvetica" w:hAnsi="Helvetica"/>
        </w:rPr>
      </w:pPr>
      <w:r w:rsidRPr="000B28FC">
        <w:rPr>
          <w:rFonts w:ascii="Helvetica" w:hAnsi="Helvetica"/>
        </w:rPr>
        <w:t>The campaign utilised</w:t>
      </w:r>
      <w:r w:rsidR="00134082">
        <w:rPr>
          <w:rFonts w:ascii="Helvetica" w:hAnsi="Helvetica"/>
        </w:rPr>
        <w:t xml:space="preserve"> a number of</w:t>
      </w:r>
      <w:r w:rsidRPr="000B28FC">
        <w:rPr>
          <w:rFonts w:ascii="Helvetica" w:hAnsi="Helvetica"/>
        </w:rPr>
        <w:t xml:space="preserve"> channels </w:t>
      </w:r>
      <w:r w:rsidR="00134082">
        <w:rPr>
          <w:rFonts w:ascii="Helvetica" w:hAnsi="Helvetica"/>
        </w:rPr>
        <w:t xml:space="preserve">to have the best chance to </w:t>
      </w:r>
      <w:r w:rsidRPr="000B28FC">
        <w:rPr>
          <w:rFonts w:ascii="Helvetica" w:hAnsi="Helvetica"/>
        </w:rPr>
        <w:t>reach the target audience</w:t>
      </w:r>
      <w:r w:rsidR="00134082">
        <w:rPr>
          <w:rFonts w:ascii="Helvetica" w:hAnsi="Helvetica"/>
        </w:rPr>
        <w:t xml:space="preserve">.  </w:t>
      </w:r>
      <w:r w:rsidRPr="000B28FC">
        <w:rPr>
          <w:rFonts w:ascii="Helvetica" w:hAnsi="Helvetica"/>
        </w:rPr>
        <w:t>These included:</w:t>
      </w:r>
    </w:p>
    <w:p w14:paraId="4ABA0D59" w14:textId="77777777" w:rsidR="00A520CF" w:rsidRPr="005D0CCA" w:rsidRDefault="00A520CF" w:rsidP="000D1ADC">
      <w:pPr>
        <w:spacing w:before="240" w:line="360" w:lineRule="auto"/>
        <w:ind w:left="567" w:right="-1"/>
        <w:rPr>
          <w:rFonts w:ascii="Helvetica" w:hAnsi="Helvetica"/>
          <w:b/>
          <w:color w:val="0194A6"/>
          <w:sz w:val="24"/>
          <w:szCs w:val="24"/>
        </w:rPr>
      </w:pPr>
      <w:r>
        <w:rPr>
          <w:rFonts w:ascii="Helvetica" w:hAnsi="Helvetica"/>
          <w:b/>
          <w:color w:val="0194A6"/>
          <w:sz w:val="24"/>
          <w:szCs w:val="24"/>
        </w:rPr>
        <w:t>Social Media</w:t>
      </w:r>
    </w:p>
    <w:p w14:paraId="4ABA0D5A" w14:textId="77777777" w:rsidR="00A520CF" w:rsidRDefault="00A520CF" w:rsidP="000D1ADC">
      <w:pPr>
        <w:pStyle w:val="ListParagraph"/>
        <w:spacing w:after="120" w:line="360" w:lineRule="auto"/>
        <w:ind w:left="567" w:right="-1"/>
        <w:contextualSpacing w:val="0"/>
        <w:rPr>
          <w:rFonts w:ascii="Helvetica" w:eastAsiaTheme="minorHAnsi" w:hAnsi="Helvetica"/>
          <w:szCs w:val="22"/>
        </w:rPr>
      </w:pPr>
      <w:r>
        <w:rPr>
          <w:rFonts w:ascii="Helvetica" w:eastAsiaTheme="minorHAnsi" w:hAnsi="Helvetica"/>
          <w:szCs w:val="22"/>
        </w:rPr>
        <w:t>The FWO utilised social media to engage with industry participants including employers, employees and outworkers, and intermediaries such as accountants, tax professionals and lawyers.</w:t>
      </w:r>
    </w:p>
    <w:p w14:paraId="4ABA0D5B" w14:textId="77777777" w:rsidR="00A520CF" w:rsidRDefault="00A520CF" w:rsidP="000D1ADC">
      <w:pPr>
        <w:pStyle w:val="ListParagraph"/>
        <w:spacing w:after="120" w:line="360" w:lineRule="auto"/>
        <w:ind w:left="567" w:right="-1"/>
        <w:contextualSpacing w:val="0"/>
        <w:rPr>
          <w:rFonts w:ascii="Helvetica" w:eastAsiaTheme="minorHAnsi" w:hAnsi="Helvetica"/>
          <w:szCs w:val="22"/>
        </w:rPr>
      </w:pPr>
      <w:r>
        <w:rPr>
          <w:rFonts w:ascii="Helvetica" w:eastAsiaTheme="minorHAnsi" w:hAnsi="Helvetica"/>
          <w:szCs w:val="22"/>
        </w:rPr>
        <w:t xml:space="preserve"> Key messages were developed</w:t>
      </w:r>
      <w:r w:rsidR="00134082">
        <w:rPr>
          <w:rFonts w:ascii="Helvetica" w:eastAsiaTheme="minorHAnsi" w:hAnsi="Helvetica"/>
          <w:szCs w:val="22"/>
        </w:rPr>
        <w:t xml:space="preserve"> </w:t>
      </w:r>
      <w:r>
        <w:rPr>
          <w:rFonts w:ascii="Helvetica" w:eastAsiaTheme="minorHAnsi" w:hAnsi="Helvetica"/>
          <w:szCs w:val="22"/>
        </w:rPr>
        <w:t xml:space="preserve">to appeal to employees </w:t>
      </w:r>
      <w:r w:rsidR="00850B6E">
        <w:rPr>
          <w:rFonts w:ascii="Helvetica" w:eastAsiaTheme="minorHAnsi" w:hAnsi="Helvetica"/>
          <w:szCs w:val="22"/>
        </w:rPr>
        <w:t xml:space="preserve">and outworkers </w:t>
      </w:r>
      <w:r>
        <w:rPr>
          <w:rFonts w:ascii="Helvetica" w:eastAsiaTheme="minorHAnsi" w:hAnsi="Helvetica"/>
          <w:szCs w:val="22"/>
        </w:rPr>
        <w:t xml:space="preserve">in the industry </w:t>
      </w:r>
      <w:r w:rsidR="00DA7470">
        <w:rPr>
          <w:rFonts w:ascii="Helvetica" w:eastAsiaTheme="minorHAnsi" w:hAnsi="Helvetica"/>
          <w:szCs w:val="22"/>
        </w:rPr>
        <w:t>and drive traffic to the campaign webpage. Messages</w:t>
      </w:r>
      <w:r>
        <w:rPr>
          <w:rFonts w:ascii="Helvetica" w:eastAsiaTheme="minorHAnsi" w:hAnsi="Helvetica"/>
          <w:szCs w:val="22"/>
        </w:rPr>
        <w:t xml:space="preserve"> included </w:t>
      </w:r>
      <w:r w:rsidR="00D57694">
        <w:rPr>
          <w:rFonts w:ascii="Helvetica" w:eastAsiaTheme="minorHAnsi" w:hAnsi="Helvetica"/>
          <w:szCs w:val="22"/>
        </w:rPr>
        <w:t xml:space="preserve">information covering </w:t>
      </w:r>
      <w:r>
        <w:rPr>
          <w:rFonts w:ascii="Helvetica" w:eastAsiaTheme="minorHAnsi" w:hAnsi="Helvetica"/>
          <w:szCs w:val="22"/>
        </w:rPr>
        <w:t xml:space="preserve">minimum wages, piece rates, outworker rights and where to go for assistance. </w:t>
      </w:r>
    </w:p>
    <w:p w14:paraId="4ABA0D5C" w14:textId="77777777" w:rsidR="00A520CF" w:rsidRDefault="00A520CF" w:rsidP="000D1ADC">
      <w:pPr>
        <w:pStyle w:val="ListParagraph"/>
        <w:spacing w:after="120" w:line="360" w:lineRule="auto"/>
        <w:ind w:left="567" w:right="-1"/>
        <w:contextualSpacing w:val="0"/>
        <w:rPr>
          <w:rFonts w:ascii="Helvetica" w:eastAsiaTheme="minorHAnsi" w:hAnsi="Helvetica"/>
          <w:szCs w:val="22"/>
        </w:rPr>
      </w:pPr>
      <w:r>
        <w:rPr>
          <w:rFonts w:ascii="Helvetica" w:eastAsiaTheme="minorHAnsi" w:hAnsi="Helvetica"/>
          <w:szCs w:val="22"/>
        </w:rPr>
        <w:t xml:space="preserve">Of all channels utilised by the campaign, Facebook received the most engagement, </w:t>
      </w:r>
      <w:r w:rsidR="00E134AE">
        <w:rPr>
          <w:rFonts w:ascii="Helvetica" w:eastAsiaTheme="minorHAnsi" w:hAnsi="Helvetica"/>
          <w:szCs w:val="22"/>
        </w:rPr>
        <w:t>with</w:t>
      </w:r>
      <w:r>
        <w:rPr>
          <w:rFonts w:ascii="Helvetica" w:eastAsiaTheme="minorHAnsi" w:hAnsi="Helvetica"/>
          <w:szCs w:val="22"/>
        </w:rPr>
        <w:t>:</w:t>
      </w:r>
    </w:p>
    <w:p w14:paraId="4ABA0D5D" w14:textId="77777777" w:rsidR="005C2B4A" w:rsidRPr="00A04C9F" w:rsidRDefault="00D57694" w:rsidP="000D1ADC">
      <w:pPr>
        <w:pStyle w:val="ListParagraph"/>
        <w:numPr>
          <w:ilvl w:val="0"/>
          <w:numId w:val="21"/>
        </w:numPr>
        <w:spacing w:after="120" w:line="360" w:lineRule="auto"/>
      </w:pPr>
      <w:r w:rsidRPr="002B124F">
        <w:t>Page v</w:t>
      </w:r>
      <w:r w:rsidR="00A520CF" w:rsidRPr="002B124F">
        <w:t xml:space="preserve">iews </w:t>
      </w:r>
      <w:r w:rsidR="00BF594B" w:rsidRPr="002B124F">
        <w:t>from more than</w:t>
      </w:r>
      <w:r w:rsidR="00A520CF" w:rsidRPr="002B124F">
        <w:t xml:space="preserve"> 400</w:t>
      </w:r>
      <w:r w:rsidR="00A520CF" w:rsidRPr="00A04C9F">
        <w:t>,000 people</w:t>
      </w:r>
      <w:r w:rsidR="00565EEB">
        <w:t>;</w:t>
      </w:r>
    </w:p>
    <w:p w14:paraId="4ABA0D5E" w14:textId="77777777" w:rsidR="00393E76" w:rsidRPr="00A04C9F" w:rsidRDefault="005C2B4A" w:rsidP="000D1ADC">
      <w:pPr>
        <w:pStyle w:val="ListParagraph"/>
        <w:numPr>
          <w:ilvl w:val="0"/>
          <w:numId w:val="21"/>
        </w:numPr>
        <w:spacing w:after="120" w:line="360" w:lineRule="auto"/>
      </w:pPr>
      <w:r w:rsidRPr="00A04C9F">
        <w:t>23,</w:t>
      </w:r>
      <w:r w:rsidRPr="00710BF3">
        <w:rPr>
          <w:rFonts w:ascii="Helvetica" w:hAnsi="Helvetica" w:cstheme="minorHAnsi"/>
        </w:rPr>
        <w:t>725</w:t>
      </w:r>
      <w:r w:rsidRPr="00A04C9F">
        <w:t xml:space="preserve"> clicks</w:t>
      </w:r>
      <w:r w:rsidR="00A520CF" w:rsidRPr="00A04C9F">
        <w:t xml:space="preserve"> which  led to a</w:t>
      </w:r>
      <w:r w:rsidRPr="00A04C9F">
        <w:t xml:space="preserve"> click-through rate</w:t>
      </w:r>
      <w:r w:rsidR="009F6DBE" w:rsidRPr="00A04C9F">
        <w:t xml:space="preserve"> (CTR)</w:t>
      </w:r>
      <w:r w:rsidR="00F81EB0">
        <w:t xml:space="preserve"> of 2.89% which </w:t>
      </w:r>
      <w:r w:rsidR="006C60A0">
        <w:t>exceeds</w:t>
      </w:r>
      <w:r w:rsidRPr="00A04C9F">
        <w:t xml:space="preserve"> the industry average of 1.0%</w:t>
      </w:r>
      <w:r w:rsidR="00565EEB">
        <w:t>; and</w:t>
      </w:r>
    </w:p>
    <w:p w14:paraId="4ABA0D5F" w14:textId="77777777" w:rsidR="00393E76" w:rsidRPr="00A04C9F" w:rsidRDefault="00A520CF" w:rsidP="000D1ADC">
      <w:pPr>
        <w:pStyle w:val="ListParagraph"/>
        <w:numPr>
          <w:ilvl w:val="0"/>
          <w:numId w:val="21"/>
        </w:numPr>
        <w:spacing w:after="120" w:line="360" w:lineRule="auto"/>
      </w:pPr>
      <w:r w:rsidRPr="00A04C9F">
        <w:t>P</w:t>
      </w:r>
      <w:r w:rsidR="00393E76" w:rsidRPr="00A04C9F">
        <w:t>romoted posts targetin</w:t>
      </w:r>
      <w:r w:rsidR="00E134AE">
        <w:t>g Chinese speaking people showing the</w:t>
      </w:r>
      <w:r w:rsidR="00393E76" w:rsidRPr="00A04C9F">
        <w:t xml:space="preserve"> highest engagement (6997 </w:t>
      </w:r>
      <w:r w:rsidR="00393E76" w:rsidRPr="00710BF3">
        <w:rPr>
          <w:rFonts w:ascii="Helvetica" w:hAnsi="Helvetica" w:cstheme="minorHAnsi"/>
        </w:rPr>
        <w:t>clicks</w:t>
      </w:r>
      <w:r w:rsidR="00393E76" w:rsidRPr="00A04C9F">
        <w:t xml:space="preserve"> on our posts, Facebook page or images with 1258 direct to fairwork.gov.au and 737 likes). This equated to a CTR of 3.28%. </w:t>
      </w:r>
    </w:p>
    <w:p w14:paraId="4ABA0D60" w14:textId="77777777" w:rsidR="00C41C8E" w:rsidRDefault="007D63F9" w:rsidP="000D1ADC">
      <w:pPr>
        <w:spacing w:after="120" w:line="360" w:lineRule="auto"/>
        <w:ind w:left="567" w:right="-1"/>
        <w:rPr>
          <w:rFonts w:ascii="Helvetica" w:hAnsi="Helvetica" w:cs="Arial"/>
          <w:szCs w:val="22"/>
        </w:rPr>
      </w:pPr>
      <w:r w:rsidRPr="000D2F92">
        <w:rPr>
          <w:rFonts w:ascii="Helvetica" w:hAnsi="Helvetica" w:cs="Arial"/>
          <w:szCs w:val="22"/>
        </w:rPr>
        <w:t xml:space="preserve">Content on Twitter included a mix of employee/outworker focused information as well as </w:t>
      </w:r>
      <w:r w:rsidR="00B50BFA">
        <w:rPr>
          <w:rFonts w:ascii="Helvetica" w:hAnsi="Helvetica" w:cs="Arial"/>
          <w:szCs w:val="22"/>
        </w:rPr>
        <w:t xml:space="preserve">to </w:t>
      </w:r>
      <w:r w:rsidRPr="000D2F92">
        <w:rPr>
          <w:rFonts w:ascii="Helvetica" w:hAnsi="Helvetica" w:cs="Arial"/>
          <w:szCs w:val="22"/>
        </w:rPr>
        <w:t xml:space="preserve">employers and those at the top levels of the supply chain. This </w:t>
      </w:r>
      <w:r w:rsidR="006C60A0">
        <w:rPr>
          <w:rFonts w:ascii="Helvetica" w:hAnsi="Helvetica" w:cs="Arial"/>
          <w:szCs w:val="22"/>
        </w:rPr>
        <w:t>reflects the greater engagement that we have</w:t>
      </w:r>
      <w:r w:rsidRPr="000D2F92">
        <w:rPr>
          <w:rFonts w:ascii="Helvetica" w:hAnsi="Helvetica" w:cs="Arial"/>
          <w:szCs w:val="22"/>
        </w:rPr>
        <w:t xml:space="preserve"> with accountants, tax professionals and lawyers </w:t>
      </w:r>
      <w:r w:rsidR="006C60A0">
        <w:rPr>
          <w:rFonts w:ascii="Helvetica" w:hAnsi="Helvetica" w:cs="Arial"/>
          <w:szCs w:val="22"/>
        </w:rPr>
        <w:t>through Twitter</w:t>
      </w:r>
      <w:r w:rsidRPr="000D2F92">
        <w:rPr>
          <w:rFonts w:ascii="Helvetica" w:hAnsi="Helvetica" w:cs="Arial"/>
          <w:szCs w:val="22"/>
        </w:rPr>
        <w:t xml:space="preserve"> which </w:t>
      </w:r>
      <w:r w:rsidR="006C60A0">
        <w:rPr>
          <w:rFonts w:ascii="Helvetica" w:hAnsi="Helvetica" w:cs="Arial"/>
          <w:szCs w:val="22"/>
        </w:rPr>
        <w:t>helps us</w:t>
      </w:r>
      <w:r w:rsidRPr="000D2F92">
        <w:rPr>
          <w:rFonts w:ascii="Helvetica" w:hAnsi="Helvetica" w:cs="Arial"/>
          <w:szCs w:val="22"/>
        </w:rPr>
        <w:t xml:space="preserve"> reach employers and </w:t>
      </w:r>
      <w:r w:rsidRPr="00361369">
        <w:rPr>
          <w:rFonts w:ascii="Helvetica" w:hAnsi="Helvetica" w:cs="Arial"/>
          <w:szCs w:val="22"/>
        </w:rPr>
        <w:t xml:space="preserve">small business operators. </w:t>
      </w:r>
    </w:p>
    <w:p w14:paraId="4ABA0D61" w14:textId="77777777" w:rsidR="00ED060B" w:rsidRDefault="00232520" w:rsidP="000D1ADC">
      <w:pPr>
        <w:spacing w:after="120" w:line="360" w:lineRule="auto"/>
        <w:ind w:left="567" w:right="-1"/>
        <w:rPr>
          <w:rFonts w:ascii="Helvetica" w:hAnsi="Helvetica" w:cs="Arial"/>
          <w:szCs w:val="22"/>
        </w:rPr>
      </w:pPr>
      <w:r>
        <w:rPr>
          <w:noProof/>
          <w:lang w:eastAsia="en-AU"/>
        </w:rPr>
        <w:drawing>
          <wp:inline distT="0" distB="0" distL="0" distR="0" wp14:anchorId="4ABA0E3D" wp14:editId="3CC4B994">
            <wp:extent cx="3895107" cy="5462679"/>
            <wp:effectExtent l="19050" t="19050" r="10160" b="24130"/>
            <wp:docPr id="20" name="Picture 20" descr="J:\Desktop\Campaign Development\Twitter final.JPG"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esktop\Campaign Development\Twitter fina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0111" cy="5497746"/>
                    </a:xfrm>
                    <a:prstGeom prst="rect">
                      <a:avLst/>
                    </a:prstGeom>
                    <a:noFill/>
                    <a:ln w="15875">
                      <a:solidFill>
                        <a:sysClr val="windowText" lastClr="000000"/>
                      </a:solidFill>
                    </a:ln>
                  </pic:spPr>
                </pic:pic>
              </a:graphicData>
            </a:graphic>
          </wp:inline>
        </w:drawing>
      </w:r>
    </w:p>
    <w:p w14:paraId="4ABA0D62" w14:textId="77777777" w:rsidR="00232520" w:rsidRDefault="00232520" w:rsidP="000D1ADC">
      <w:pPr>
        <w:spacing w:after="120" w:line="360" w:lineRule="auto"/>
        <w:ind w:left="567" w:right="-1"/>
        <w:rPr>
          <w:rFonts w:ascii="Helvetica" w:hAnsi="Helvetica" w:cs="Arial"/>
          <w:szCs w:val="22"/>
        </w:rPr>
      </w:pPr>
      <w:r w:rsidRPr="00361369">
        <w:rPr>
          <w:rFonts w:ascii="Helvetica" w:hAnsi="Helvetica" w:cs="Arial"/>
          <w:szCs w:val="22"/>
        </w:rPr>
        <w:t>The 6 tweets tweeted as part of the campaign</w:t>
      </w:r>
      <w:r>
        <w:rPr>
          <w:rFonts w:ascii="Helvetica" w:hAnsi="Helvetica" w:cs="Arial"/>
          <w:szCs w:val="22"/>
        </w:rPr>
        <w:t xml:space="preserve"> were collectively </w:t>
      </w:r>
      <w:r w:rsidRPr="000D2F92">
        <w:rPr>
          <w:rFonts w:ascii="Helvetica" w:hAnsi="Helvetica" w:cs="Arial"/>
          <w:b/>
          <w:i/>
          <w:szCs w:val="22"/>
        </w:rPr>
        <w:t>viewed by over 7,000 people</w:t>
      </w:r>
      <w:r>
        <w:rPr>
          <w:rFonts w:ascii="Helvetica" w:hAnsi="Helvetica" w:cs="Arial"/>
          <w:szCs w:val="22"/>
        </w:rPr>
        <w:t xml:space="preserve"> </w:t>
      </w:r>
    </w:p>
    <w:p w14:paraId="4ABA0D63" w14:textId="77777777" w:rsidR="00C07445" w:rsidRDefault="00C07445" w:rsidP="000D1ADC">
      <w:pPr>
        <w:spacing w:after="120" w:line="360" w:lineRule="auto"/>
        <w:ind w:left="142" w:right="-1"/>
        <w:rPr>
          <w:noProof/>
          <w:lang w:eastAsia="en-AU"/>
        </w:rPr>
      </w:pPr>
      <w:r>
        <w:rPr>
          <w:noProof/>
          <w:lang w:eastAsia="en-AU"/>
        </w:rPr>
        <w:drawing>
          <wp:inline distT="0" distB="0" distL="0" distR="0" wp14:anchorId="4ABA0E3F" wp14:editId="1BE6AC56">
            <wp:extent cx="6245524" cy="2510287"/>
            <wp:effectExtent l="0" t="0" r="3175" b="4445"/>
            <wp:docPr id="5" name="Picture 5"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0346" cy="2512225"/>
                    </a:xfrm>
                    <a:prstGeom prst="rect">
                      <a:avLst/>
                    </a:prstGeom>
                    <a:noFill/>
                    <a:ln>
                      <a:noFill/>
                    </a:ln>
                  </pic:spPr>
                </pic:pic>
              </a:graphicData>
            </a:graphic>
          </wp:inline>
        </w:drawing>
      </w:r>
    </w:p>
    <w:p w14:paraId="4ABA0D64" w14:textId="77777777" w:rsidR="00232520" w:rsidRPr="00761743" w:rsidRDefault="00361369" w:rsidP="000D1ADC">
      <w:pPr>
        <w:spacing w:after="120" w:line="360" w:lineRule="auto"/>
        <w:ind w:right="-1"/>
        <w:rPr>
          <w:rFonts w:ascii="Helvetica" w:hAnsi="Helvetica"/>
          <w:b/>
          <w:color w:val="0194A6"/>
          <w:sz w:val="20"/>
        </w:rPr>
      </w:pPr>
      <w:r>
        <w:rPr>
          <w:rFonts w:ascii="Helvetica" w:hAnsi="Helvetica" w:cs="Arial"/>
          <w:szCs w:val="22"/>
        </w:rPr>
        <w:t xml:space="preserve"> </w:t>
      </w:r>
      <w:r w:rsidR="00232520" w:rsidRPr="00761743">
        <w:rPr>
          <w:rFonts w:ascii="Helvetica" w:hAnsi="Helvetica"/>
          <w:b/>
          <w:color w:val="0194A6"/>
          <w:sz w:val="20"/>
        </w:rPr>
        <w:t>A sample of the Facebook posts that attracted 6997 clicks.</w:t>
      </w:r>
    </w:p>
    <w:p w14:paraId="4ABA0D65" w14:textId="77777777" w:rsidR="00A9531D" w:rsidRPr="000D2F92" w:rsidRDefault="00A9531D" w:rsidP="000D1ADC">
      <w:pPr>
        <w:spacing w:before="240" w:line="360" w:lineRule="auto"/>
        <w:ind w:left="567" w:right="-1"/>
        <w:rPr>
          <w:rFonts w:ascii="Helvetica" w:hAnsi="Helvetica"/>
          <w:b/>
          <w:color w:val="0194A6"/>
          <w:sz w:val="24"/>
          <w:szCs w:val="24"/>
        </w:rPr>
      </w:pPr>
      <w:r w:rsidRPr="000D2F92">
        <w:rPr>
          <w:rFonts w:ascii="Helvetica" w:hAnsi="Helvetica"/>
          <w:b/>
          <w:color w:val="0194A6"/>
          <w:sz w:val="24"/>
          <w:szCs w:val="24"/>
        </w:rPr>
        <w:t>Google Search</w:t>
      </w:r>
    </w:p>
    <w:p w14:paraId="4ABA0D66" w14:textId="77777777" w:rsidR="00A9531D" w:rsidRPr="000D2F92" w:rsidRDefault="00212399" w:rsidP="000D1ADC">
      <w:pPr>
        <w:tabs>
          <w:tab w:val="left" w:pos="567"/>
        </w:tabs>
        <w:spacing w:after="120" w:line="360" w:lineRule="auto"/>
        <w:ind w:left="567"/>
        <w:rPr>
          <w:rFonts w:ascii="Helvetica" w:hAnsi="Helvetica"/>
        </w:rPr>
      </w:pPr>
      <w:r w:rsidRPr="000D2F92">
        <w:rPr>
          <w:rFonts w:ascii="Helvetica" w:hAnsi="Helvetica"/>
        </w:rPr>
        <w:t xml:space="preserve">Hundreds of key words (such as “factory jobs”, “minimum wage”, “work rights”, “pay for making clothes”, “working from home”, “outworkers” and “textiles”) were employed to deliver sponsored search results </w:t>
      </w:r>
      <w:r w:rsidR="00A9531D" w:rsidRPr="000D2F92">
        <w:rPr>
          <w:rFonts w:ascii="Helvetica" w:hAnsi="Helvetica"/>
        </w:rPr>
        <w:t>i</w:t>
      </w:r>
      <w:r w:rsidRPr="000D2F92">
        <w:rPr>
          <w:rFonts w:ascii="Helvetica" w:hAnsi="Helvetica"/>
        </w:rPr>
        <w:t>n Google when peop</w:t>
      </w:r>
      <w:r w:rsidR="0048010D">
        <w:rPr>
          <w:rFonts w:ascii="Helvetica" w:hAnsi="Helvetica"/>
        </w:rPr>
        <w:t>le search for these, or similar</w:t>
      </w:r>
      <w:r w:rsidRPr="000D2F92">
        <w:rPr>
          <w:rFonts w:ascii="Helvetica" w:hAnsi="Helvetica"/>
        </w:rPr>
        <w:t xml:space="preserve"> terms. </w:t>
      </w:r>
    </w:p>
    <w:p w14:paraId="4ABA0D67" w14:textId="77777777" w:rsidR="008A5497" w:rsidRPr="000D2F92" w:rsidRDefault="00212399" w:rsidP="000D1ADC">
      <w:pPr>
        <w:tabs>
          <w:tab w:val="left" w:pos="567"/>
        </w:tabs>
        <w:spacing w:after="120" w:line="360" w:lineRule="auto"/>
        <w:ind w:left="567"/>
        <w:rPr>
          <w:rFonts w:ascii="Helvetica" w:hAnsi="Helvetica"/>
          <w:b/>
        </w:rPr>
      </w:pPr>
      <w:r w:rsidRPr="000D2F92">
        <w:rPr>
          <w:rFonts w:ascii="Helvetica" w:hAnsi="Helvetica"/>
        </w:rPr>
        <w:t xml:space="preserve">This was run in English, Chinese and Vietnamese </w:t>
      </w:r>
      <w:r w:rsidR="00C472B2" w:rsidRPr="000D2F92">
        <w:rPr>
          <w:rFonts w:ascii="Helvetica" w:hAnsi="Helvetica"/>
        </w:rPr>
        <w:t>and linked users to t</w:t>
      </w:r>
      <w:r w:rsidR="00FD6BA4">
        <w:rPr>
          <w:rFonts w:ascii="Helvetica" w:hAnsi="Helvetica"/>
        </w:rPr>
        <w:t>he dedicated campaigns page at f</w:t>
      </w:r>
      <w:r w:rsidR="00C472B2" w:rsidRPr="000D2F92">
        <w:rPr>
          <w:rFonts w:ascii="Helvetica" w:hAnsi="Helvetica"/>
        </w:rPr>
        <w:t>airwork.gov.au.</w:t>
      </w:r>
      <w:r w:rsidR="00674CDC" w:rsidRPr="000D2F92">
        <w:rPr>
          <w:rFonts w:ascii="Helvetica" w:hAnsi="Helvetica"/>
        </w:rPr>
        <w:t xml:space="preserve"> Over the 4 week campaign the ads made </w:t>
      </w:r>
      <w:r w:rsidR="00674CDC" w:rsidRPr="000D2F92">
        <w:rPr>
          <w:rFonts w:ascii="Helvetica" w:hAnsi="Helvetica"/>
          <w:b/>
          <w:i/>
        </w:rPr>
        <w:t>128,254 impressions</w:t>
      </w:r>
      <w:r w:rsidR="00674CDC" w:rsidRPr="000D2F92">
        <w:rPr>
          <w:rFonts w:ascii="Helvetica" w:hAnsi="Helvetica"/>
        </w:rPr>
        <w:t xml:space="preserve"> and received </w:t>
      </w:r>
      <w:r w:rsidR="00674CDC" w:rsidRPr="000D2F92">
        <w:rPr>
          <w:rFonts w:ascii="Helvetica" w:hAnsi="Helvetica"/>
          <w:b/>
          <w:i/>
        </w:rPr>
        <w:t>1,348 clicks</w:t>
      </w:r>
      <w:r w:rsidR="00674CDC" w:rsidRPr="000D2F92">
        <w:rPr>
          <w:rFonts w:ascii="Helvetica" w:hAnsi="Helvetica"/>
        </w:rPr>
        <w:t>.</w:t>
      </w:r>
    </w:p>
    <w:p w14:paraId="4ABA0D68" w14:textId="77777777" w:rsidR="00F30BBE" w:rsidRPr="000D2F92" w:rsidRDefault="00F30BBE" w:rsidP="000D1ADC">
      <w:pPr>
        <w:spacing w:before="240" w:line="360" w:lineRule="auto"/>
        <w:ind w:left="567" w:right="-1"/>
        <w:rPr>
          <w:rFonts w:ascii="Helvetica" w:hAnsi="Helvetica"/>
          <w:b/>
          <w:sz w:val="24"/>
          <w:szCs w:val="24"/>
        </w:rPr>
      </w:pPr>
      <w:r w:rsidRPr="000D2F92">
        <w:rPr>
          <w:rFonts w:ascii="Helvetica" w:hAnsi="Helvetica"/>
          <w:b/>
          <w:color w:val="0194A6"/>
          <w:sz w:val="24"/>
          <w:szCs w:val="24"/>
        </w:rPr>
        <w:t>Media</w:t>
      </w:r>
    </w:p>
    <w:p w14:paraId="4ABA0D69" w14:textId="77777777" w:rsidR="00F30BBE" w:rsidRDefault="008A5497" w:rsidP="000D1ADC">
      <w:pPr>
        <w:pStyle w:val="ListParagraph"/>
        <w:numPr>
          <w:ilvl w:val="0"/>
          <w:numId w:val="21"/>
        </w:numPr>
        <w:spacing w:after="120" w:line="360" w:lineRule="auto"/>
      </w:pPr>
      <w:r w:rsidRPr="000D2F92">
        <w:t xml:space="preserve">A media release highlighting the activities </w:t>
      </w:r>
      <w:r w:rsidRPr="00710BF3">
        <w:rPr>
          <w:rFonts w:ascii="Helvetica" w:hAnsi="Helvetica" w:cstheme="minorHAnsi"/>
        </w:rPr>
        <w:t>FWO</w:t>
      </w:r>
      <w:r w:rsidRPr="000D2F92">
        <w:t xml:space="preserve"> would be undertaking during the campaign, and directing people</w:t>
      </w:r>
      <w:r w:rsidR="00C472B2" w:rsidRPr="000D2F92">
        <w:t xml:space="preserve"> to the dedicated campaigns page at </w:t>
      </w:r>
      <w:r w:rsidR="000631D0">
        <w:t>f</w:t>
      </w:r>
      <w:r w:rsidR="00C472B2" w:rsidRPr="000D2F92">
        <w:t>airwork.gov.au,</w:t>
      </w:r>
      <w:r w:rsidR="00565EEB">
        <w:t xml:space="preserve"> was distributed; and</w:t>
      </w:r>
    </w:p>
    <w:p w14:paraId="4ABA0D6A" w14:textId="77777777" w:rsidR="008A5497" w:rsidRDefault="008A5497" w:rsidP="000D1ADC">
      <w:pPr>
        <w:pStyle w:val="ListParagraph"/>
        <w:numPr>
          <w:ilvl w:val="0"/>
          <w:numId w:val="21"/>
        </w:numPr>
        <w:spacing w:after="120" w:line="360" w:lineRule="auto"/>
        <w:rPr>
          <w:b/>
          <w:i/>
        </w:rPr>
      </w:pPr>
      <w:r w:rsidRPr="000D2F92">
        <w:t xml:space="preserve">The campaign generated 37 items across </w:t>
      </w:r>
      <w:r w:rsidRPr="00710BF3">
        <w:rPr>
          <w:rFonts w:ascii="Helvetica" w:hAnsi="Helvetica" w:cstheme="minorHAnsi"/>
        </w:rPr>
        <w:t>print</w:t>
      </w:r>
      <w:r w:rsidRPr="000D2F92">
        <w:t xml:space="preserve">, radio and online, </w:t>
      </w:r>
      <w:r w:rsidR="00096A4B">
        <w:t xml:space="preserve">with </w:t>
      </w:r>
      <w:r w:rsidR="00096A4B" w:rsidRPr="00FD424A">
        <w:t xml:space="preserve">an </w:t>
      </w:r>
      <w:r w:rsidRPr="00FD424A">
        <w:rPr>
          <w:b/>
          <w:i/>
        </w:rPr>
        <w:t xml:space="preserve">audience of </w:t>
      </w:r>
      <w:r w:rsidR="000C2681" w:rsidRPr="00FD424A">
        <w:rPr>
          <w:b/>
          <w:i/>
        </w:rPr>
        <w:t xml:space="preserve">nearly </w:t>
      </w:r>
      <w:r w:rsidRPr="00FD424A">
        <w:rPr>
          <w:b/>
          <w:i/>
        </w:rPr>
        <w:t>1</w:t>
      </w:r>
      <w:r w:rsidR="000C2681" w:rsidRPr="00FD424A">
        <w:rPr>
          <w:b/>
          <w:i/>
        </w:rPr>
        <w:t>20,000</w:t>
      </w:r>
      <w:r w:rsidRPr="00FD424A">
        <w:t xml:space="preserve"> </w:t>
      </w:r>
      <w:r w:rsidR="00096A4B" w:rsidRPr="00FD424A">
        <w:rPr>
          <w:b/>
          <w:i/>
        </w:rPr>
        <w:t>people</w:t>
      </w:r>
      <w:r w:rsidRPr="00FD424A">
        <w:rPr>
          <w:b/>
          <w:i/>
        </w:rPr>
        <w:t>.</w:t>
      </w:r>
      <w:r w:rsidR="00DD52A4">
        <w:rPr>
          <w:b/>
          <w:i/>
        </w:rPr>
        <w:t xml:space="preserve"> </w:t>
      </w:r>
    </w:p>
    <w:p w14:paraId="4ABA0D6B" w14:textId="77777777" w:rsidR="00253C53" w:rsidRPr="000C2681" w:rsidRDefault="00253C53" w:rsidP="000D1ADC">
      <w:pPr>
        <w:spacing w:before="240" w:line="360" w:lineRule="auto"/>
        <w:ind w:left="567" w:right="-1"/>
        <w:rPr>
          <w:rFonts w:ascii="Helvetica" w:hAnsi="Helvetica"/>
          <w:b/>
          <w:sz w:val="24"/>
          <w:szCs w:val="24"/>
        </w:rPr>
      </w:pPr>
      <w:r w:rsidRPr="000C2681">
        <w:rPr>
          <w:rFonts w:ascii="Helvetica" w:hAnsi="Helvetica"/>
          <w:b/>
          <w:color w:val="0194A6"/>
          <w:sz w:val="24"/>
          <w:szCs w:val="24"/>
        </w:rPr>
        <w:t>Radio and print advertising</w:t>
      </w:r>
    </w:p>
    <w:p w14:paraId="4ABA0D6C" w14:textId="77777777" w:rsidR="00212399" w:rsidRPr="000D2F92" w:rsidRDefault="00212399" w:rsidP="000D1ADC">
      <w:pPr>
        <w:tabs>
          <w:tab w:val="left" w:pos="567"/>
        </w:tabs>
        <w:spacing w:after="120" w:line="360" w:lineRule="auto"/>
        <w:ind w:left="567"/>
        <w:rPr>
          <w:rFonts w:ascii="Helvetica" w:hAnsi="Helvetica" w:cs="Arial"/>
          <w:szCs w:val="22"/>
        </w:rPr>
      </w:pPr>
      <w:r w:rsidRPr="000D2F92">
        <w:rPr>
          <w:rFonts w:ascii="Helvetica" w:hAnsi="Helvetica" w:cs="Arial"/>
          <w:szCs w:val="22"/>
        </w:rPr>
        <w:t>A radio and print advertising campaign was run across NSW and Victoria in Vietnamese and Chinese media outlets.</w:t>
      </w:r>
      <w:r w:rsidR="000D2F92">
        <w:rPr>
          <w:rFonts w:ascii="Helvetica" w:hAnsi="Helvetica" w:cs="Arial"/>
          <w:szCs w:val="22"/>
        </w:rPr>
        <w:t xml:space="preserve"> </w:t>
      </w:r>
      <w:r w:rsidRPr="000D2F92">
        <w:rPr>
          <w:rFonts w:ascii="Helvetica" w:hAnsi="Helvetica" w:cs="Arial"/>
          <w:szCs w:val="22"/>
        </w:rPr>
        <w:t>In-language media was identified as an important communications channel with Chinese and Vietnamese speakers. Publications and locations were selected based on ABS geographical data of our target audience</w:t>
      </w:r>
      <w:r w:rsidR="000C2681" w:rsidRPr="000D2F92">
        <w:rPr>
          <w:rFonts w:ascii="Helvetica" w:hAnsi="Helvetica" w:cs="Arial"/>
          <w:szCs w:val="22"/>
        </w:rPr>
        <w:t xml:space="preserve"> and included Chinese Community News, Asian Multimedia, The Australian Chinese Age, Ti Vi Victoria and Chieu Duong – Sunrise Daily.</w:t>
      </w:r>
    </w:p>
    <w:p w14:paraId="4ABA0D6D" w14:textId="77777777" w:rsidR="00461CA7" w:rsidRDefault="000C2681" w:rsidP="000D1ADC">
      <w:pPr>
        <w:pStyle w:val="ListParagraph"/>
        <w:spacing w:after="240" w:line="360" w:lineRule="auto"/>
        <w:ind w:left="567"/>
        <w:rPr>
          <w:rFonts w:asciiTheme="minorHAnsi" w:hAnsiTheme="minorHAnsi" w:cstheme="minorHAnsi"/>
        </w:rPr>
      </w:pPr>
      <w:r w:rsidRPr="000C2681">
        <w:rPr>
          <w:rFonts w:ascii="Helvetica" w:hAnsi="Helvetica" w:cstheme="minorHAnsi"/>
          <w:szCs w:val="22"/>
        </w:rPr>
        <w:t xml:space="preserve">The circulation numbers for the papers that advertisements were placed </w:t>
      </w:r>
      <w:r w:rsidR="00744B2A">
        <w:rPr>
          <w:rFonts w:ascii="Helvetica" w:hAnsi="Helvetica" w:cstheme="minorHAnsi"/>
          <w:szCs w:val="22"/>
        </w:rPr>
        <w:t>with</w:t>
      </w:r>
      <w:r w:rsidRPr="000C2681">
        <w:rPr>
          <w:rFonts w:ascii="Helvetica" w:hAnsi="Helvetica" w:cstheme="minorHAnsi"/>
          <w:szCs w:val="22"/>
        </w:rPr>
        <w:t>in totals over 155,5</w:t>
      </w:r>
      <w:r w:rsidR="00A04C9F">
        <w:rPr>
          <w:rFonts w:ascii="Helvetica" w:hAnsi="Helvetica" w:cstheme="minorHAnsi"/>
          <w:szCs w:val="22"/>
        </w:rPr>
        <w:t xml:space="preserve">00. </w:t>
      </w:r>
      <w:r w:rsidR="0080425F">
        <w:rPr>
          <w:rFonts w:ascii="Helvetica" w:hAnsi="Helvetica" w:cstheme="minorHAnsi"/>
          <w:szCs w:val="22"/>
        </w:rPr>
        <w:t>In addition to the audiences reached by radio and newspaper</w:t>
      </w:r>
      <w:r w:rsidRPr="000C2681">
        <w:rPr>
          <w:rFonts w:ascii="Helvetica" w:hAnsi="Helvetica" w:cstheme="minorHAnsi"/>
          <w:szCs w:val="22"/>
        </w:rPr>
        <w:t xml:space="preserve">, </w:t>
      </w:r>
      <w:r w:rsidR="000631D0">
        <w:rPr>
          <w:rFonts w:ascii="Helvetica" w:hAnsi="Helvetica" w:cstheme="minorHAnsi"/>
          <w:szCs w:val="22"/>
        </w:rPr>
        <w:t>f</w:t>
      </w:r>
      <w:r w:rsidRPr="000C2681">
        <w:rPr>
          <w:rFonts w:ascii="Helvetica" w:hAnsi="Helvetica" w:cstheme="minorHAnsi"/>
          <w:szCs w:val="22"/>
        </w:rPr>
        <w:t>airwork.gov.au analytics</w:t>
      </w:r>
      <w:r w:rsidR="0080425F">
        <w:rPr>
          <w:rFonts w:ascii="Helvetica" w:hAnsi="Helvetica" w:cstheme="minorHAnsi"/>
          <w:szCs w:val="22"/>
        </w:rPr>
        <w:t xml:space="preserve"> also</w:t>
      </w:r>
      <w:r w:rsidRPr="000C2681">
        <w:rPr>
          <w:rFonts w:ascii="Helvetica" w:hAnsi="Helvetica" w:cstheme="minorHAnsi"/>
          <w:szCs w:val="22"/>
        </w:rPr>
        <w:t xml:space="preserve"> indicate </w:t>
      </w:r>
      <w:r w:rsidRPr="00A04C9F">
        <w:rPr>
          <w:rFonts w:ascii="Helvetica" w:hAnsi="Helvetica" w:cstheme="minorHAnsi"/>
          <w:b/>
          <w:i/>
          <w:szCs w:val="22"/>
        </w:rPr>
        <w:t>4,276 visits to the campaign page</w:t>
      </w:r>
      <w:r w:rsidRPr="000D2F92">
        <w:rPr>
          <w:rFonts w:ascii="Helvetica" w:hAnsi="Helvetica" w:cstheme="minorHAnsi"/>
          <w:szCs w:val="22"/>
        </w:rPr>
        <w:t xml:space="preserve"> during the campaign period with a further 323 visits to the employer specific page and 2,392 to the employee</w:t>
      </w:r>
      <w:r w:rsidR="00850B6E">
        <w:rPr>
          <w:rFonts w:ascii="Helvetica" w:hAnsi="Helvetica" w:cstheme="minorHAnsi"/>
          <w:szCs w:val="22"/>
        </w:rPr>
        <w:t>/outworker</w:t>
      </w:r>
      <w:r w:rsidRPr="000D2F92">
        <w:rPr>
          <w:rFonts w:ascii="Helvetica" w:hAnsi="Helvetica" w:cstheme="minorHAnsi"/>
          <w:szCs w:val="22"/>
        </w:rPr>
        <w:t xml:space="preserve"> specific page</w:t>
      </w:r>
      <w:r w:rsidRPr="000C2681">
        <w:rPr>
          <w:rFonts w:ascii="Helvetica" w:hAnsi="Helvetica" w:cstheme="minorHAnsi"/>
          <w:szCs w:val="22"/>
        </w:rPr>
        <w:t>. Radi</w:t>
      </w:r>
      <w:r w:rsidR="0080425F">
        <w:rPr>
          <w:rFonts w:ascii="Helvetica" w:hAnsi="Helvetica" w:cstheme="minorHAnsi"/>
          <w:szCs w:val="22"/>
        </w:rPr>
        <w:t>o and p</w:t>
      </w:r>
      <w:r w:rsidR="000631D0">
        <w:rPr>
          <w:rFonts w:ascii="Helvetica" w:hAnsi="Helvetica" w:cstheme="minorHAnsi"/>
          <w:szCs w:val="22"/>
        </w:rPr>
        <w:t>rint advertising would have</w:t>
      </w:r>
      <w:r w:rsidRPr="000C2681">
        <w:rPr>
          <w:rFonts w:ascii="Helvetica" w:hAnsi="Helvetica" w:cstheme="minorHAnsi"/>
          <w:szCs w:val="22"/>
        </w:rPr>
        <w:t xml:space="preserve"> been a strong factor in these pages reaching </w:t>
      </w:r>
      <w:r w:rsidR="0080425F">
        <w:rPr>
          <w:rFonts w:ascii="Helvetica" w:hAnsi="Helvetica" w:cstheme="minorHAnsi"/>
          <w:szCs w:val="22"/>
        </w:rPr>
        <w:t>this many people</w:t>
      </w:r>
      <w:r w:rsidRPr="000C2681">
        <w:rPr>
          <w:rFonts w:ascii="Helvetica" w:hAnsi="Helvetica" w:cstheme="minorHAnsi"/>
          <w:szCs w:val="22"/>
        </w:rPr>
        <w:t>.</w:t>
      </w:r>
    </w:p>
    <w:p w14:paraId="4ABA0D6E" w14:textId="77777777" w:rsidR="00461CA7" w:rsidRPr="00A570C3" w:rsidRDefault="00D94CF8" w:rsidP="000D1ADC">
      <w:pPr>
        <w:pBdr>
          <w:bottom w:val="single" w:sz="12" w:space="0" w:color="auto"/>
        </w:pBdr>
        <w:spacing w:before="180"/>
        <w:ind w:left="567" w:right="-1"/>
        <w:rPr>
          <w:rFonts w:ascii="Helvetica" w:hAnsi="Helvetica"/>
          <w:color w:val="0194A6"/>
          <w:sz w:val="28"/>
          <w:szCs w:val="24"/>
        </w:rPr>
      </w:pPr>
      <w:r>
        <w:rPr>
          <w:rFonts w:cs="Arial"/>
          <w:noProof/>
          <w:color w:val="3B5998"/>
          <w:sz w:val="23"/>
          <w:szCs w:val="23"/>
          <w:lang w:eastAsia="en-AU"/>
        </w:rPr>
        <w:drawing>
          <wp:anchor distT="0" distB="0" distL="114300" distR="114300" simplePos="0" relativeHeight="251672576" behindDoc="0" locked="0" layoutInCell="1" allowOverlap="1" wp14:anchorId="4ABA0E41" wp14:editId="4ABA0E42">
            <wp:simplePos x="0" y="0"/>
            <wp:positionH relativeFrom="column">
              <wp:posOffset>-603250</wp:posOffset>
            </wp:positionH>
            <wp:positionV relativeFrom="paragraph">
              <wp:posOffset>61655</wp:posOffset>
            </wp:positionV>
            <wp:extent cx="690245" cy="690245"/>
            <wp:effectExtent l="0" t="0" r="0" b="0"/>
            <wp:wrapNone/>
            <wp:docPr id="22" name="Picture 22" descr="Healthcare-Groups ic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are-Groups ico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CA7">
        <w:rPr>
          <w:rFonts w:ascii="Helvetica" w:hAnsi="Helvetica"/>
          <w:color w:val="0194A6"/>
          <w:sz w:val="28"/>
          <w:szCs w:val="24"/>
        </w:rPr>
        <w:t>May 2015 – Community Engagement</w:t>
      </w:r>
    </w:p>
    <w:p w14:paraId="4ABA0D6F" w14:textId="77777777" w:rsidR="002A61E9" w:rsidRPr="002A61E9" w:rsidRDefault="002A61E9" w:rsidP="000D1ADC">
      <w:pPr>
        <w:spacing w:after="120" w:line="360" w:lineRule="auto"/>
        <w:ind w:left="567" w:right="-1"/>
        <w:rPr>
          <w:rFonts w:ascii="Helvetica" w:hAnsi="Helvetica" w:cstheme="minorHAnsi"/>
          <w:sz w:val="2"/>
        </w:rPr>
      </w:pPr>
    </w:p>
    <w:p w14:paraId="4ABA0D70" w14:textId="77777777" w:rsidR="00303ED9" w:rsidRDefault="00303ED9" w:rsidP="000D1ADC">
      <w:pPr>
        <w:spacing w:after="120" w:line="360" w:lineRule="auto"/>
        <w:ind w:left="567" w:right="-1"/>
        <w:rPr>
          <w:rFonts w:ascii="Helvetica" w:hAnsi="Helvetica" w:cstheme="minorHAnsi"/>
        </w:rPr>
      </w:pPr>
      <w:r w:rsidRPr="00173B90">
        <w:rPr>
          <w:rFonts w:ascii="Helvetica" w:hAnsi="Helvetica" w:cstheme="minorHAnsi"/>
        </w:rPr>
        <w:t>Engagement with community stakeholders was i</w:t>
      </w:r>
      <w:r w:rsidR="002A61E9" w:rsidRPr="00173B90">
        <w:rPr>
          <w:rFonts w:ascii="Helvetica" w:hAnsi="Helvetica" w:cstheme="minorHAnsi"/>
        </w:rPr>
        <w:t xml:space="preserve">ntegral to the FWO’s ability to connect with </w:t>
      </w:r>
      <w:r w:rsidR="000636F7" w:rsidRPr="00173B90">
        <w:rPr>
          <w:rFonts w:ascii="Helvetica" w:hAnsi="Helvetica" w:cstheme="minorHAnsi"/>
        </w:rPr>
        <w:t xml:space="preserve">employees </w:t>
      </w:r>
      <w:r w:rsidR="00850B6E">
        <w:rPr>
          <w:rFonts w:ascii="Helvetica" w:hAnsi="Helvetica" w:cstheme="minorHAnsi"/>
        </w:rPr>
        <w:t xml:space="preserve">and outworkers </w:t>
      </w:r>
      <w:r w:rsidR="000636F7" w:rsidRPr="00173B90">
        <w:rPr>
          <w:rFonts w:ascii="Helvetica" w:hAnsi="Helvetica" w:cstheme="minorHAnsi"/>
        </w:rPr>
        <w:t xml:space="preserve">in the </w:t>
      </w:r>
      <w:r w:rsidR="002A61E9" w:rsidRPr="00173B90">
        <w:rPr>
          <w:rFonts w:ascii="Helvetica" w:hAnsi="Helvetica" w:cstheme="minorHAnsi"/>
        </w:rPr>
        <w:t>industry</w:t>
      </w:r>
      <w:r w:rsidRPr="00173B90">
        <w:rPr>
          <w:rFonts w:ascii="Helvetica" w:hAnsi="Helvetica" w:cstheme="minorHAnsi"/>
        </w:rPr>
        <w:t xml:space="preserve">. </w:t>
      </w:r>
      <w:r w:rsidR="006041A5" w:rsidRPr="00173B90">
        <w:rPr>
          <w:rFonts w:ascii="Helvetica" w:hAnsi="Helvetica" w:cstheme="minorHAnsi"/>
        </w:rPr>
        <w:t xml:space="preserve">Connecting with </w:t>
      </w:r>
      <w:r w:rsidR="00C27F3D" w:rsidRPr="00173B90">
        <w:rPr>
          <w:rFonts w:ascii="Helvetica" w:hAnsi="Helvetica" w:cstheme="minorHAnsi"/>
        </w:rPr>
        <w:t xml:space="preserve">established </w:t>
      </w:r>
      <w:r w:rsidR="006041A5" w:rsidRPr="00173B90">
        <w:rPr>
          <w:rFonts w:ascii="Helvetica" w:hAnsi="Helvetica" w:cstheme="minorHAnsi"/>
        </w:rPr>
        <w:t xml:space="preserve">networks within the community and fostering </w:t>
      </w:r>
      <w:r w:rsidR="000636F7" w:rsidRPr="00173B90">
        <w:rPr>
          <w:rFonts w:ascii="Helvetica" w:hAnsi="Helvetica" w:cstheme="minorHAnsi"/>
        </w:rPr>
        <w:t xml:space="preserve">existing </w:t>
      </w:r>
      <w:r w:rsidR="006041A5" w:rsidRPr="00173B90">
        <w:rPr>
          <w:rFonts w:ascii="Helvetica" w:hAnsi="Helvetica" w:cstheme="minorHAnsi"/>
        </w:rPr>
        <w:t>relationships</w:t>
      </w:r>
      <w:r w:rsidR="000636F7" w:rsidRPr="00173B90">
        <w:rPr>
          <w:rFonts w:ascii="Helvetica" w:hAnsi="Helvetica" w:cstheme="minorHAnsi"/>
        </w:rPr>
        <w:t xml:space="preserve"> with stakeholders was vital in reaching</w:t>
      </w:r>
      <w:r w:rsidR="00304CE0" w:rsidRPr="00173B90">
        <w:rPr>
          <w:rFonts w:ascii="Helvetica" w:hAnsi="Helvetica" w:cstheme="minorHAnsi"/>
        </w:rPr>
        <w:t xml:space="preserve"> out to </w:t>
      </w:r>
      <w:r w:rsidR="00850B6E">
        <w:rPr>
          <w:rFonts w:ascii="Helvetica" w:hAnsi="Helvetica" w:cstheme="minorHAnsi"/>
        </w:rPr>
        <w:t>workers</w:t>
      </w:r>
      <w:r w:rsidR="00304CE0" w:rsidRPr="00173B90">
        <w:rPr>
          <w:rFonts w:ascii="Helvetica" w:hAnsi="Helvetica" w:cstheme="minorHAnsi"/>
        </w:rPr>
        <w:t>, providing education</w:t>
      </w:r>
      <w:r w:rsidR="000636F7" w:rsidRPr="00173B90">
        <w:rPr>
          <w:rFonts w:ascii="Helvetica" w:hAnsi="Helvetica" w:cstheme="minorHAnsi"/>
        </w:rPr>
        <w:t xml:space="preserve"> and building trust within those communities with the FWO.</w:t>
      </w:r>
    </w:p>
    <w:p w14:paraId="4ABA0D71" w14:textId="77777777" w:rsidR="00472A81" w:rsidRPr="00472A81" w:rsidRDefault="00472A81" w:rsidP="000D1ADC">
      <w:pPr>
        <w:spacing w:before="240" w:line="360" w:lineRule="auto"/>
        <w:ind w:left="567" w:right="-1"/>
        <w:rPr>
          <w:rFonts w:ascii="Helvetica" w:hAnsi="Helvetica" w:cstheme="minorHAnsi"/>
          <w:b/>
          <w:color w:val="0194A6"/>
          <w:sz w:val="24"/>
          <w:szCs w:val="24"/>
        </w:rPr>
      </w:pPr>
      <w:r>
        <w:rPr>
          <w:rFonts w:ascii="Helvetica" w:hAnsi="Helvetica" w:cstheme="minorHAnsi"/>
          <w:b/>
          <w:color w:val="0194A6"/>
          <w:sz w:val="24"/>
          <w:szCs w:val="24"/>
        </w:rPr>
        <w:t>Community Engagement Packs</w:t>
      </w:r>
    </w:p>
    <w:p w14:paraId="4ABA0D72" w14:textId="77777777" w:rsidR="00303ED9" w:rsidRPr="00173B90" w:rsidRDefault="002A61E9" w:rsidP="000D1ADC">
      <w:pPr>
        <w:spacing w:after="120" w:line="360" w:lineRule="auto"/>
        <w:ind w:left="567"/>
        <w:rPr>
          <w:rFonts w:ascii="Helvetica" w:hAnsi="Helvetica" w:cstheme="minorHAnsi"/>
        </w:rPr>
      </w:pPr>
      <w:r w:rsidRPr="00303ED9">
        <w:rPr>
          <w:rFonts w:ascii="Helvetica" w:hAnsi="Helvetica" w:cstheme="minorHAnsi"/>
          <w:szCs w:val="22"/>
        </w:rPr>
        <w:t xml:space="preserve">Community engagement packs were developed for stakeholders to help spread the message to employees </w:t>
      </w:r>
      <w:r w:rsidR="00850B6E">
        <w:rPr>
          <w:rFonts w:ascii="Helvetica" w:hAnsi="Helvetica" w:cstheme="minorHAnsi"/>
          <w:szCs w:val="22"/>
        </w:rPr>
        <w:t xml:space="preserve">and outworkers </w:t>
      </w:r>
      <w:r w:rsidRPr="00303ED9">
        <w:rPr>
          <w:rFonts w:ascii="Helvetica" w:hAnsi="Helvetica" w:cstheme="minorHAnsi"/>
          <w:szCs w:val="22"/>
        </w:rPr>
        <w:t xml:space="preserve">on a local level. </w:t>
      </w:r>
      <w:r w:rsidR="00303ED9">
        <w:rPr>
          <w:rFonts w:ascii="Helvetica" w:hAnsi="Helvetica" w:cstheme="minorHAnsi"/>
        </w:rPr>
        <w:t xml:space="preserve">Stakeholders included Migrant Resource Centres and </w:t>
      </w:r>
      <w:r w:rsidR="00A429F7">
        <w:rPr>
          <w:rFonts w:ascii="Helvetica" w:hAnsi="Helvetica" w:cstheme="minorHAnsi"/>
        </w:rPr>
        <w:t>over 30 l</w:t>
      </w:r>
      <w:r w:rsidR="00303ED9">
        <w:rPr>
          <w:rFonts w:ascii="Helvetica" w:hAnsi="Helvetica" w:cstheme="minorHAnsi"/>
        </w:rPr>
        <w:t xml:space="preserve">ocal </w:t>
      </w:r>
      <w:r w:rsidR="00303ED9" w:rsidRPr="00173B90">
        <w:rPr>
          <w:rFonts w:ascii="Helvetica" w:hAnsi="Helvetica" w:cstheme="minorHAnsi"/>
        </w:rPr>
        <w:t>City Councils across NSW and Victoria, and Working Women’s Centres Australia wide.</w:t>
      </w:r>
    </w:p>
    <w:p w14:paraId="4ABA0D73" w14:textId="77777777" w:rsidR="00472A81" w:rsidRPr="00472A81" w:rsidRDefault="000636F7" w:rsidP="000D1ADC">
      <w:pPr>
        <w:spacing w:after="120" w:line="360" w:lineRule="auto"/>
        <w:ind w:left="567"/>
        <w:rPr>
          <w:rFonts w:ascii="Helvetica" w:hAnsi="Helvetica" w:cstheme="minorHAnsi"/>
        </w:rPr>
      </w:pPr>
      <w:r w:rsidRPr="00173B90">
        <w:rPr>
          <w:rFonts w:ascii="Helvetica" w:hAnsi="Helvetica" w:cstheme="minorHAnsi"/>
          <w:szCs w:val="22"/>
        </w:rPr>
        <w:t>The FWO provided</w:t>
      </w:r>
      <w:r w:rsidR="00472A81" w:rsidRPr="00173B90">
        <w:rPr>
          <w:rFonts w:ascii="Helvetica" w:hAnsi="Helvetica" w:cstheme="minorHAnsi"/>
          <w:szCs w:val="22"/>
        </w:rPr>
        <w:t xml:space="preserve"> t</w:t>
      </w:r>
      <w:r w:rsidR="002A61E9" w:rsidRPr="00173B90">
        <w:rPr>
          <w:rFonts w:ascii="Helvetica" w:hAnsi="Helvetica" w:cstheme="minorHAnsi"/>
          <w:szCs w:val="22"/>
        </w:rPr>
        <w:t>emplate</w:t>
      </w:r>
      <w:r w:rsidRPr="00173B90">
        <w:rPr>
          <w:rFonts w:ascii="Helvetica" w:hAnsi="Helvetica" w:cstheme="minorHAnsi"/>
          <w:szCs w:val="22"/>
        </w:rPr>
        <w:t>s</w:t>
      </w:r>
      <w:r w:rsidR="002A61E9" w:rsidRPr="00173B90">
        <w:rPr>
          <w:rFonts w:ascii="Helvetica" w:hAnsi="Helvetica" w:cstheme="minorHAnsi"/>
          <w:szCs w:val="22"/>
        </w:rPr>
        <w:t xml:space="preserve"> and images, a newsletter article and media release. Stakeholders were asked to tailor the information and distribute it across their networks</w:t>
      </w:r>
      <w:r w:rsidR="00472A81" w:rsidRPr="00173B90">
        <w:rPr>
          <w:rFonts w:ascii="Helvetica" w:hAnsi="Helvetica" w:cstheme="minorHAnsi"/>
        </w:rPr>
        <w:t xml:space="preserve"> with the aim of i</w:t>
      </w:r>
      <w:r w:rsidR="00472A81" w:rsidRPr="00173B90">
        <w:t xml:space="preserve">ncreasing </w:t>
      </w:r>
      <w:r w:rsidR="00850B6E">
        <w:t>worker</w:t>
      </w:r>
      <w:r w:rsidR="00472A81" w:rsidRPr="00173B90">
        <w:t xml:space="preserve"> confidence, connecting</w:t>
      </w:r>
      <w:r w:rsidR="00472A81">
        <w:t xml:space="preserve"> employee</w:t>
      </w:r>
      <w:r>
        <w:t>s</w:t>
      </w:r>
      <w:r w:rsidR="00850B6E">
        <w:t xml:space="preserve"> and outworkers</w:t>
      </w:r>
      <w:r w:rsidR="00472A81">
        <w:t xml:space="preserve"> to available resources and alerting some to the fact there may be an issue. </w:t>
      </w:r>
    </w:p>
    <w:p w14:paraId="4ABA0D74" w14:textId="77777777" w:rsidR="00472A81" w:rsidRDefault="00472A81" w:rsidP="000D1ADC">
      <w:pPr>
        <w:spacing w:before="240" w:line="360" w:lineRule="auto"/>
        <w:ind w:left="567" w:right="-1"/>
        <w:rPr>
          <w:rFonts w:ascii="Helvetica" w:hAnsi="Helvetica" w:cstheme="minorHAnsi"/>
          <w:b/>
          <w:color w:val="0194A6"/>
          <w:sz w:val="24"/>
          <w:szCs w:val="24"/>
        </w:rPr>
      </w:pPr>
      <w:r>
        <w:rPr>
          <w:rFonts w:ascii="Helvetica" w:hAnsi="Helvetica" w:cstheme="minorHAnsi"/>
          <w:b/>
          <w:color w:val="0194A6"/>
          <w:sz w:val="24"/>
          <w:szCs w:val="24"/>
        </w:rPr>
        <w:t>Asian Women at Work Family Day</w:t>
      </w:r>
    </w:p>
    <w:p w14:paraId="4ABA0D75" w14:textId="77777777" w:rsidR="00472A81" w:rsidRDefault="00C07445" w:rsidP="000D1ADC">
      <w:pPr>
        <w:spacing w:after="120" w:line="360" w:lineRule="auto"/>
        <w:ind w:left="567"/>
        <w:rPr>
          <w:rFonts w:ascii="Helvetica" w:hAnsi="Helvetica" w:cstheme="minorHAnsi"/>
        </w:rPr>
      </w:pPr>
      <w:r>
        <w:rPr>
          <w:rFonts w:ascii="Times New Roman" w:hAnsi="Times New Roman"/>
          <w:noProof/>
          <w:color w:val="000000"/>
          <w:w w:val="0"/>
          <w:sz w:val="0"/>
          <w:szCs w:val="0"/>
          <w:u w:color="000000"/>
          <w:bdr w:val="none" w:sz="0" w:space="0" w:color="000000"/>
          <w:shd w:val="clear" w:color="000000" w:fill="000000"/>
          <w:lang w:eastAsia="en-AU"/>
        </w:rPr>
        <w:drawing>
          <wp:anchor distT="0" distB="0" distL="114300" distR="114300" simplePos="0" relativeHeight="251685888" behindDoc="0" locked="0" layoutInCell="1" allowOverlap="1" wp14:anchorId="4ABA0E43" wp14:editId="7EAF0884">
            <wp:simplePos x="0" y="0"/>
            <wp:positionH relativeFrom="column">
              <wp:posOffset>3713480</wp:posOffset>
            </wp:positionH>
            <wp:positionV relativeFrom="paragraph">
              <wp:posOffset>13335</wp:posOffset>
            </wp:positionV>
            <wp:extent cx="2604770" cy="1776095"/>
            <wp:effectExtent l="19050" t="19050" r="24130" b="14605"/>
            <wp:wrapSquare wrapText="bothSides"/>
            <wp:docPr id="6" name="Picture 6" descr="C:\Users\CG2832\AppData\Local\Microsoft\Windows\Temporary Internet Files\Content.Outlook\DX95BNFP\200.jpg"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G2832\AppData\Local\Microsoft\Windows\Temporary Internet Files\Content.Outlook\DX95BNFP\2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4770" cy="177609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472A81">
        <w:rPr>
          <w:rFonts w:ascii="Helvetica" w:hAnsi="Helvetica" w:cstheme="minorHAnsi"/>
        </w:rPr>
        <w:t>On Saturday 23 May 2015, the FWO co-hosted a family day with</w:t>
      </w:r>
      <w:r w:rsidR="006C60A0">
        <w:rPr>
          <w:rFonts w:ascii="Helvetica" w:hAnsi="Helvetica" w:cstheme="minorHAnsi"/>
        </w:rPr>
        <w:t xml:space="preserve"> a</w:t>
      </w:r>
      <w:r w:rsidR="00472A81">
        <w:rPr>
          <w:rFonts w:ascii="Helvetica" w:hAnsi="Helvetica" w:cstheme="minorHAnsi"/>
        </w:rPr>
        <w:t xml:space="preserve"> Sydney</w:t>
      </w:r>
      <w:r w:rsidR="006C60A0">
        <w:rPr>
          <w:rFonts w:ascii="Helvetica" w:hAnsi="Helvetica" w:cstheme="minorHAnsi"/>
        </w:rPr>
        <w:t xml:space="preserve"> based</w:t>
      </w:r>
      <w:r w:rsidR="00472A81">
        <w:rPr>
          <w:rFonts w:ascii="Helvetica" w:hAnsi="Helvetica" w:cstheme="minorHAnsi"/>
        </w:rPr>
        <w:t xml:space="preserve"> organisation Asian Women at Work (AWAW). </w:t>
      </w:r>
    </w:p>
    <w:p w14:paraId="4ABA0D76" w14:textId="77777777" w:rsidR="00472A81" w:rsidRDefault="007C0934" w:rsidP="000D1ADC">
      <w:pPr>
        <w:spacing w:after="120" w:line="360" w:lineRule="auto"/>
        <w:ind w:left="567"/>
        <w:rPr>
          <w:rFonts w:ascii="Helvetica" w:hAnsi="Helvetica" w:cstheme="minorHAnsi"/>
        </w:rPr>
      </w:pPr>
      <w:r w:rsidRPr="007C0934">
        <w:rPr>
          <w:rFonts w:ascii="Helvetica" w:hAnsi="Helvetica" w:cstheme="minorHAnsi"/>
          <w:noProof/>
          <w:lang w:eastAsia="en-AU"/>
        </w:rPr>
        <mc:AlternateContent>
          <mc:Choice Requires="wps">
            <w:drawing>
              <wp:anchor distT="0" distB="0" distL="114300" distR="114300" simplePos="0" relativeHeight="251684864" behindDoc="0" locked="0" layoutInCell="1" allowOverlap="1" wp14:anchorId="4ABA0E45" wp14:editId="4ABA0E46">
                <wp:simplePos x="0" y="0"/>
                <wp:positionH relativeFrom="column">
                  <wp:posOffset>3705860</wp:posOffset>
                </wp:positionH>
                <wp:positionV relativeFrom="paragraph">
                  <wp:posOffset>1094740</wp:posOffset>
                </wp:positionV>
                <wp:extent cx="2656840" cy="73596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735965"/>
                        </a:xfrm>
                        <a:prstGeom prst="rect">
                          <a:avLst/>
                        </a:prstGeom>
                        <a:noFill/>
                        <a:ln w="9525">
                          <a:noFill/>
                          <a:miter lim="800000"/>
                          <a:headEnd/>
                          <a:tailEnd/>
                        </a:ln>
                      </wps:spPr>
                      <wps:txbx>
                        <w:txbxContent>
                          <w:p w14:paraId="4ABA0E8A" w14:textId="77777777" w:rsidR="000163F9" w:rsidRPr="000D2F92" w:rsidRDefault="000163F9" w:rsidP="00C07445">
                            <w:pPr>
                              <w:spacing w:line="360" w:lineRule="auto"/>
                              <w:ind w:left="-142" w:right="25"/>
                              <w:jc w:val="both"/>
                              <w:rPr>
                                <w:rFonts w:ascii="Helvetica" w:hAnsi="Helvetica"/>
                                <w:b/>
                                <w:color w:val="0194A6"/>
                                <w:sz w:val="16"/>
                                <w:szCs w:val="16"/>
                              </w:rPr>
                            </w:pPr>
                            <w:r w:rsidRPr="00C27F3D">
                              <w:rPr>
                                <w:rFonts w:ascii="Helvetica" w:hAnsi="Helvetica"/>
                                <w:b/>
                                <w:color w:val="0194A6"/>
                                <w:sz w:val="16"/>
                                <w:szCs w:val="16"/>
                              </w:rPr>
                              <w:t>Above:</w:t>
                            </w:r>
                            <w:r>
                              <w:rPr>
                                <w:rFonts w:ascii="Helvetica" w:hAnsi="Helvetica"/>
                                <w:b/>
                                <w:color w:val="0194A6"/>
                                <w:sz w:val="16"/>
                                <w:szCs w:val="16"/>
                              </w:rPr>
                              <w:t xml:space="preserve"> </w:t>
                            </w:r>
                            <w:r w:rsidRPr="004B478A">
                              <w:rPr>
                                <w:rFonts w:ascii="Helvetica" w:hAnsi="Helvetica"/>
                                <w:b/>
                                <w:color w:val="0194A6"/>
                                <w:sz w:val="16"/>
                                <w:szCs w:val="16"/>
                              </w:rPr>
                              <w:t>Robert Hortle, Director of Small Business Strategy and</w:t>
                            </w:r>
                            <w:r w:rsidR="00C07445">
                              <w:rPr>
                                <w:rFonts w:ascii="Helvetica" w:hAnsi="Helvetica"/>
                                <w:b/>
                                <w:color w:val="0194A6"/>
                                <w:sz w:val="16"/>
                                <w:szCs w:val="16"/>
                              </w:rPr>
                              <w:t xml:space="preserve"> Campaigns addressing attendees at the AWAW family 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1.8pt;margin-top:86.2pt;width:209.2pt;height:5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" filled="f" stroked="f">
                <v:textbox>
                  <w:txbxContent>
                    <w:p w14:paraId="4ABA0E8A" w14:textId="77777777" w:rsidR="000163F9" w:rsidRPr="000D2F92" w:rsidRDefault="000163F9" w:rsidP="00C07445">
                      <w:pPr>
                        <w:spacing w:line="360" w:lineRule="auto"/>
                        <w:ind w:left="-142" w:right="25"/>
                        <w:jc w:val="both"/>
                        <w:rPr>
                          <w:rFonts w:ascii="Helvetica" w:hAnsi="Helvetica"/>
                          <w:b/>
                          <w:color w:val="0194A6"/>
                          <w:sz w:val="16"/>
                          <w:szCs w:val="16"/>
                        </w:rPr>
                      </w:pPr>
                      <w:r w:rsidRPr="00C27F3D">
                        <w:rPr>
                          <w:rFonts w:ascii="Helvetica" w:hAnsi="Helvetica"/>
                          <w:b/>
                          <w:color w:val="0194A6"/>
                          <w:sz w:val="16"/>
                          <w:szCs w:val="16"/>
                        </w:rPr>
                        <w:t>Above:</w:t>
                      </w:r>
                      <w:r>
                        <w:rPr>
                          <w:rFonts w:ascii="Helvetica" w:hAnsi="Helvetica"/>
                          <w:b/>
                          <w:color w:val="0194A6"/>
                          <w:sz w:val="16"/>
                          <w:szCs w:val="16"/>
                        </w:rPr>
                        <w:t xml:space="preserve"> </w:t>
                      </w:r>
                      <w:r w:rsidRPr="004B478A">
                        <w:rPr>
                          <w:rFonts w:ascii="Helvetica" w:hAnsi="Helvetica"/>
                          <w:b/>
                          <w:color w:val="0194A6"/>
                          <w:sz w:val="16"/>
                          <w:szCs w:val="16"/>
                        </w:rPr>
                        <w:t>Robert Hortle, Director of Small Business Strategy and</w:t>
                      </w:r>
                      <w:r w:rsidR="00C07445">
                        <w:rPr>
                          <w:rFonts w:ascii="Helvetica" w:hAnsi="Helvetica"/>
                          <w:b/>
                          <w:color w:val="0194A6"/>
                          <w:sz w:val="16"/>
                          <w:szCs w:val="16"/>
                        </w:rPr>
                        <w:t xml:space="preserve"> Campaigns addressing attendees at the AWAW family day. </w:t>
                      </w:r>
                    </w:p>
                  </w:txbxContent>
                </v:textbox>
                <w10:wrap type="square"/>
              </v:shape>
            </w:pict>
          </mc:Fallback>
        </mc:AlternateContent>
      </w:r>
      <w:r w:rsidR="00472A81">
        <w:rPr>
          <w:rFonts w:ascii="Helvetica" w:hAnsi="Helvetica" w:cstheme="minorHAnsi"/>
        </w:rPr>
        <w:t>Scheduling the event on the weekend</w:t>
      </w:r>
      <w:r w:rsidR="00472A81" w:rsidRPr="00472A81">
        <w:rPr>
          <w:rFonts w:ascii="Helvetica" w:hAnsi="Helvetica" w:cstheme="minorHAnsi"/>
        </w:rPr>
        <w:t xml:space="preserve"> allowed </w:t>
      </w:r>
      <w:r w:rsidR="00472A81">
        <w:rPr>
          <w:rFonts w:ascii="Helvetica" w:hAnsi="Helvetica" w:cstheme="minorHAnsi"/>
        </w:rPr>
        <w:t xml:space="preserve">over </w:t>
      </w:r>
      <w:r w:rsidR="0050047E">
        <w:rPr>
          <w:rFonts w:ascii="Helvetica" w:hAnsi="Helvetica" w:cstheme="minorHAnsi"/>
        </w:rPr>
        <w:t>60 women of Vietnamese background</w:t>
      </w:r>
      <w:r w:rsidR="00A04C9F">
        <w:rPr>
          <w:rFonts w:ascii="Helvetica" w:hAnsi="Helvetica" w:cstheme="minorHAnsi"/>
        </w:rPr>
        <w:t xml:space="preserve"> </w:t>
      </w:r>
      <w:r w:rsidR="0050047E">
        <w:rPr>
          <w:rFonts w:ascii="Helvetica" w:hAnsi="Helvetica" w:cstheme="minorHAnsi"/>
        </w:rPr>
        <w:t>working in the industry</w:t>
      </w:r>
      <w:r w:rsidR="00472A81" w:rsidRPr="00472A81">
        <w:rPr>
          <w:rFonts w:ascii="Helvetica" w:hAnsi="Helvetica" w:cstheme="minorHAnsi"/>
        </w:rPr>
        <w:t xml:space="preserve"> to attend, </w:t>
      </w:r>
      <w:r w:rsidR="00472A81">
        <w:rPr>
          <w:rFonts w:ascii="Helvetica" w:hAnsi="Helvetica" w:cstheme="minorHAnsi"/>
        </w:rPr>
        <w:t>and provided a chance t</w:t>
      </w:r>
      <w:r w:rsidR="00472A81" w:rsidRPr="00472A81">
        <w:rPr>
          <w:rFonts w:ascii="Helvetica" w:hAnsi="Helvetica" w:cstheme="minorHAnsi"/>
        </w:rPr>
        <w:t xml:space="preserve">o ask questions about their rights at work, and to confidentially talk </w:t>
      </w:r>
      <w:r w:rsidR="00472A81">
        <w:rPr>
          <w:rFonts w:ascii="Helvetica" w:hAnsi="Helvetica" w:cstheme="minorHAnsi"/>
        </w:rPr>
        <w:t>with the FWO</w:t>
      </w:r>
      <w:r w:rsidR="00472A81" w:rsidRPr="00472A81">
        <w:rPr>
          <w:rFonts w:ascii="Helvetica" w:hAnsi="Helvetica" w:cstheme="minorHAnsi"/>
        </w:rPr>
        <w:t xml:space="preserve"> about potentially non-</w:t>
      </w:r>
      <w:r w:rsidR="00472A81" w:rsidRPr="003D0162">
        <w:rPr>
          <w:rFonts w:ascii="Helvetica" w:hAnsi="Helvetica" w:cstheme="minorHAnsi"/>
        </w:rPr>
        <w:t>compliant businesses</w:t>
      </w:r>
      <w:r w:rsidR="00610005" w:rsidRPr="003D0162">
        <w:rPr>
          <w:rFonts w:ascii="Helvetica" w:hAnsi="Helvetica" w:cstheme="minorHAnsi"/>
        </w:rPr>
        <w:t xml:space="preserve"> in an informal setting</w:t>
      </w:r>
      <w:r w:rsidR="00472A81" w:rsidRPr="003D0162">
        <w:rPr>
          <w:rFonts w:ascii="Helvetica" w:hAnsi="Helvetica" w:cstheme="minorHAnsi"/>
        </w:rPr>
        <w:t>.</w:t>
      </w:r>
      <w:r w:rsidR="0050047E">
        <w:rPr>
          <w:rFonts w:ascii="Helvetica" w:hAnsi="Helvetica" w:cstheme="minorHAnsi"/>
        </w:rPr>
        <w:t xml:space="preserve"> </w:t>
      </w:r>
    </w:p>
    <w:p w14:paraId="4ABA0D77" w14:textId="77777777" w:rsidR="00173D06" w:rsidRDefault="0050047E" w:rsidP="000D1ADC">
      <w:pPr>
        <w:tabs>
          <w:tab w:val="left" w:pos="5670"/>
          <w:tab w:val="left" w:pos="5954"/>
        </w:tabs>
        <w:spacing w:after="120" w:line="360" w:lineRule="auto"/>
        <w:ind w:left="567"/>
        <w:rPr>
          <w:rFonts w:ascii="Helvetica" w:hAnsi="Helvetica" w:cstheme="minorHAnsi"/>
        </w:rPr>
      </w:pPr>
      <w:r>
        <w:rPr>
          <w:rFonts w:ascii="Helvetica" w:hAnsi="Helvetica" w:cstheme="minorHAnsi"/>
        </w:rPr>
        <w:t>Joining with Asian Women at Work for the event gave the FWO the opportunity to reach out to the often closed outworker group and build a relationship with the community in order to overcome any perceived mistrust of government.</w:t>
      </w:r>
      <w:r w:rsidR="00D54D61">
        <w:rPr>
          <w:rFonts w:ascii="Helvetica" w:hAnsi="Helvetica" w:cstheme="minorHAnsi"/>
        </w:rPr>
        <w:t xml:space="preserve"> </w:t>
      </w:r>
    </w:p>
    <w:p w14:paraId="4ABA0D78" w14:textId="77777777" w:rsidR="00173D06" w:rsidRDefault="00173D06" w:rsidP="000D1ADC">
      <w:pPr>
        <w:spacing w:after="120" w:line="360" w:lineRule="auto"/>
        <w:ind w:left="567"/>
        <w:rPr>
          <w:rFonts w:ascii="Helvetica" w:hAnsi="Helvetica" w:cstheme="minorHAnsi"/>
        </w:rPr>
      </w:pPr>
      <w:r>
        <w:rPr>
          <w:rFonts w:ascii="Helvetica" w:hAnsi="Helvetica" w:cstheme="minorHAnsi"/>
        </w:rPr>
        <w:t xml:space="preserve">During the course of the day, a number of the participants took the opportunity to share their insights and experience as outworkers with the FWO staff at the event.  These insights included useful information that </w:t>
      </w:r>
      <w:r w:rsidR="005430C6">
        <w:rPr>
          <w:rFonts w:ascii="Helvetica" w:hAnsi="Helvetica" w:cstheme="minorHAnsi"/>
        </w:rPr>
        <w:t>was</w:t>
      </w:r>
      <w:r>
        <w:rPr>
          <w:rFonts w:ascii="Helvetica" w:hAnsi="Helvetica" w:cstheme="minorHAnsi"/>
        </w:rPr>
        <w:t xml:space="preserve"> used to inform the compliance phase of the campaign including:</w:t>
      </w:r>
    </w:p>
    <w:p w14:paraId="4ABA0D79" w14:textId="77777777" w:rsidR="00173D06" w:rsidRDefault="00173D06" w:rsidP="000D1ADC">
      <w:pPr>
        <w:pStyle w:val="ListParagraph"/>
        <w:numPr>
          <w:ilvl w:val="0"/>
          <w:numId w:val="21"/>
        </w:numPr>
        <w:spacing w:after="120" w:line="360" w:lineRule="auto"/>
        <w:rPr>
          <w:rFonts w:ascii="Helvetica" w:hAnsi="Helvetica" w:cstheme="minorHAnsi"/>
        </w:rPr>
      </w:pPr>
      <w:r>
        <w:rPr>
          <w:rFonts w:ascii="Helvetica" w:hAnsi="Helvetica" w:cstheme="minorHAnsi"/>
        </w:rPr>
        <w:t>The conditions and issues faced by outworkers</w:t>
      </w:r>
      <w:r w:rsidR="00565EEB">
        <w:rPr>
          <w:rFonts w:ascii="Helvetica" w:hAnsi="Helvetica" w:cstheme="minorHAnsi"/>
        </w:rPr>
        <w:t>;</w:t>
      </w:r>
    </w:p>
    <w:p w14:paraId="4ABA0D7A" w14:textId="77777777" w:rsidR="00173D06" w:rsidRDefault="00173D06" w:rsidP="000D1ADC">
      <w:pPr>
        <w:pStyle w:val="ListParagraph"/>
        <w:numPr>
          <w:ilvl w:val="0"/>
          <w:numId w:val="21"/>
        </w:numPr>
        <w:spacing w:after="120" w:line="360" w:lineRule="auto"/>
        <w:rPr>
          <w:rFonts w:ascii="Helvetica" w:hAnsi="Helvetica" w:cstheme="minorHAnsi"/>
        </w:rPr>
      </w:pPr>
      <w:r>
        <w:rPr>
          <w:rFonts w:ascii="Helvetica" w:hAnsi="Helvetica" w:cstheme="minorHAnsi"/>
        </w:rPr>
        <w:t>The difficulties outworkers face in making a complaint about their conditions;</w:t>
      </w:r>
    </w:p>
    <w:p w14:paraId="4ABA0D7B" w14:textId="77777777" w:rsidR="00173D06" w:rsidRDefault="00173D06" w:rsidP="000D1ADC">
      <w:pPr>
        <w:pStyle w:val="ListParagraph"/>
        <w:numPr>
          <w:ilvl w:val="0"/>
          <w:numId w:val="21"/>
        </w:numPr>
        <w:spacing w:after="120" w:line="360" w:lineRule="auto"/>
        <w:rPr>
          <w:rFonts w:ascii="Helvetica" w:hAnsi="Helvetica" w:cstheme="minorHAnsi"/>
        </w:rPr>
      </w:pPr>
      <w:r>
        <w:rPr>
          <w:rFonts w:ascii="Helvetica" w:hAnsi="Helvetica" w:cstheme="minorHAnsi"/>
        </w:rPr>
        <w:t>Suggestions for how to engage with outworkers; and</w:t>
      </w:r>
    </w:p>
    <w:p w14:paraId="4ABA0D7C" w14:textId="77777777" w:rsidR="002A34C1" w:rsidRPr="00710BF3" w:rsidRDefault="00173D06" w:rsidP="000D1ADC">
      <w:pPr>
        <w:pStyle w:val="ListParagraph"/>
        <w:numPr>
          <w:ilvl w:val="0"/>
          <w:numId w:val="21"/>
        </w:numPr>
        <w:spacing w:after="240" w:line="360" w:lineRule="auto"/>
        <w:rPr>
          <w:rFonts w:ascii="Helvetica" w:hAnsi="Helvetica" w:cstheme="minorHAnsi"/>
        </w:rPr>
      </w:pPr>
      <w:r>
        <w:rPr>
          <w:rFonts w:ascii="Helvetica" w:hAnsi="Helvetica" w:cstheme="minorHAnsi"/>
        </w:rPr>
        <w:t>Suggestions for how to conduct visits to outworkers and workers in the industry in factory settings.</w:t>
      </w:r>
    </w:p>
    <w:p w14:paraId="4ABA0D7D" w14:textId="77777777" w:rsidR="00AD0C7B" w:rsidRPr="00A570C3" w:rsidRDefault="00AD0C7B" w:rsidP="000D1ADC">
      <w:pPr>
        <w:pBdr>
          <w:bottom w:val="single" w:sz="12" w:space="0" w:color="auto"/>
        </w:pBdr>
        <w:spacing w:before="180"/>
        <w:ind w:left="567" w:right="-1"/>
        <w:rPr>
          <w:rFonts w:ascii="Helvetica" w:hAnsi="Helvetica"/>
          <w:color w:val="0194A6"/>
          <w:sz w:val="28"/>
          <w:szCs w:val="24"/>
        </w:rPr>
      </w:pPr>
      <w:r>
        <w:rPr>
          <w:rFonts w:cs="Arial"/>
          <w:noProof/>
          <w:color w:val="3B5998"/>
          <w:sz w:val="23"/>
          <w:szCs w:val="23"/>
          <w:lang w:eastAsia="en-AU"/>
        </w:rPr>
        <w:drawing>
          <wp:anchor distT="0" distB="0" distL="114300" distR="114300" simplePos="0" relativeHeight="251673600" behindDoc="0" locked="0" layoutInCell="1" allowOverlap="1" wp14:anchorId="4ABA0E47" wp14:editId="4ABA0E48">
            <wp:simplePos x="0" y="0"/>
            <wp:positionH relativeFrom="column">
              <wp:posOffset>-464820</wp:posOffset>
            </wp:positionH>
            <wp:positionV relativeFrom="paragraph">
              <wp:posOffset>88013</wp:posOffset>
            </wp:positionV>
            <wp:extent cx="605790" cy="605790"/>
            <wp:effectExtent l="0" t="0" r="3810" b="3810"/>
            <wp:wrapNone/>
            <wp:docPr id="50" name="Picture 50" descr="Business-Todo-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Todo-List ico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olor w:val="0194A6"/>
          <w:sz w:val="28"/>
          <w:szCs w:val="24"/>
        </w:rPr>
        <w:t xml:space="preserve">March </w:t>
      </w:r>
      <w:r w:rsidRPr="00AD0C7B">
        <w:rPr>
          <w:rFonts w:ascii="Helvetica" w:hAnsi="Helvetica"/>
          <w:color w:val="0194A6"/>
          <w:sz w:val="28"/>
          <w:szCs w:val="24"/>
        </w:rPr>
        <w:t>2015</w:t>
      </w:r>
      <w:r>
        <w:rPr>
          <w:rFonts w:ascii="Helvetica" w:hAnsi="Helvetica"/>
          <w:color w:val="0194A6"/>
          <w:sz w:val="28"/>
          <w:szCs w:val="24"/>
        </w:rPr>
        <w:t xml:space="preserve"> to May 2015</w:t>
      </w:r>
      <w:r w:rsidRPr="00AD0C7B">
        <w:rPr>
          <w:rFonts w:ascii="Helvetica" w:hAnsi="Helvetica"/>
          <w:color w:val="0194A6"/>
          <w:sz w:val="28"/>
          <w:szCs w:val="24"/>
        </w:rPr>
        <w:t xml:space="preserve"> –</w:t>
      </w:r>
      <w:r>
        <w:rPr>
          <w:rFonts w:ascii="Helvetica" w:hAnsi="Helvetica"/>
          <w:color w:val="0194A6"/>
          <w:sz w:val="28"/>
          <w:szCs w:val="24"/>
        </w:rPr>
        <w:t xml:space="preserve"> Educating Employers</w:t>
      </w:r>
    </w:p>
    <w:p w14:paraId="4ABA0D7E" w14:textId="77777777" w:rsidR="00AD0C7B" w:rsidRDefault="00AD0C7B" w:rsidP="000D1ADC">
      <w:pPr>
        <w:rPr>
          <w:rFonts w:asciiTheme="minorHAnsi" w:hAnsiTheme="minorHAnsi" w:cstheme="minorHAnsi"/>
        </w:rPr>
      </w:pPr>
    </w:p>
    <w:p w14:paraId="4ABA0D7F" w14:textId="77777777" w:rsidR="00C05422" w:rsidRDefault="002E570B" w:rsidP="000D1ADC">
      <w:pPr>
        <w:spacing w:after="120" w:line="360" w:lineRule="auto"/>
        <w:ind w:left="567" w:right="-1"/>
        <w:rPr>
          <w:rFonts w:ascii="Helvetica" w:hAnsi="Helvetica" w:cstheme="minorHAnsi"/>
          <w:szCs w:val="22"/>
        </w:rPr>
      </w:pPr>
      <w:r>
        <w:rPr>
          <w:rFonts w:ascii="Helvetica" w:hAnsi="Helvetica" w:cstheme="minorHAnsi"/>
          <w:szCs w:val="22"/>
        </w:rPr>
        <w:t xml:space="preserve">The FWO </w:t>
      </w:r>
      <w:r w:rsidR="00934CB0">
        <w:rPr>
          <w:rFonts w:ascii="Helvetica" w:hAnsi="Helvetica" w:cstheme="minorHAnsi"/>
          <w:szCs w:val="22"/>
        </w:rPr>
        <w:t xml:space="preserve">sent </w:t>
      </w:r>
      <w:r>
        <w:rPr>
          <w:rFonts w:ascii="Helvetica" w:hAnsi="Helvetica" w:cstheme="minorHAnsi"/>
          <w:szCs w:val="22"/>
        </w:rPr>
        <w:t xml:space="preserve">educational resources </w:t>
      </w:r>
      <w:r w:rsidR="00934CB0">
        <w:rPr>
          <w:rFonts w:ascii="Helvetica" w:hAnsi="Helvetica" w:cstheme="minorHAnsi"/>
          <w:szCs w:val="22"/>
        </w:rPr>
        <w:t>to over 800 businesses that were identified as potential industry participants.  This included information</w:t>
      </w:r>
      <w:r>
        <w:rPr>
          <w:rFonts w:ascii="Helvetica" w:hAnsi="Helvetica" w:cstheme="minorHAnsi"/>
          <w:szCs w:val="22"/>
        </w:rPr>
        <w:t xml:space="preserve"> about their workplace rights and responsibilities.</w:t>
      </w:r>
      <w:r w:rsidR="00EE5D8F">
        <w:rPr>
          <w:rFonts w:ascii="Helvetica" w:hAnsi="Helvetica" w:cstheme="minorHAnsi"/>
          <w:szCs w:val="22"/>
        </w:rPr>
        <w:t xml:space="preserve"> </w:t>
      </w:r>
      <w:r w:rsidR="00934CB0">
        <w:rPr>
          <w:rFonts w:ascii="Helvetica" w:hAnsi="Helvetica" w:cstheme="minorHAnsi"/>
          <w:szCs w:val="22"/>
        </w:rPr>
        <w:t>These businesses</w:t>
      </w:r>
      <w:r w:rsidR="00EE5D8F">
        <w:rPr>
          <w:rFonts w:ascii="Helvetica" w:hAnsi="Helvetica" w:cstheme="minorHAnsi"/>
          <w:szCs w:val="22"/>
        </w:rPr>
        <w:t xml:space="preserve"> represented the spectrum of the supply chain</w:t>
      </w:r>
      <w:r w:rsidR="00C05422">
        <w:rPr>
          <w:rFonts w:ascii="Helvetica" w:hAnsi="Helvetica" w:cstheme="minorHAnsi"/>
          <w:szCs w:val="22"/>
        </w:rPr>
        <w:t>.</w:t>
      </w:r>
    </w:p>
    <w:p w14:paraId="4ABA0D80" w14:textId="77777777" w:rsidR="002E570B" w:rsidRDefault="002E570B" w:rsidP="000D1ADC">
      <w:pPr>
        <w:spacing w:after="120" w:line="360" w:lineRule="auto"/>
        <w:ind w:left="567" w:right="-1"/>
        <w:rPr>
          <w:rFonts w:ascii="Helvetica" w:hAnsi="Helvetica" w:cstheme="minorHAnsi"/>
          <w:szCs w:val="22"/>
        </w:rPr>
      </w:pPr>
      <w:r>
        <w:rPr>
          <w:rFonts w:ascii="Helvetica" w:hAnsi="Helvetica" w:cstheme="minorHAnsi"/>
          <w:szCs w:val="22"/>
        </w:rPr>
        <w:t>Fair Work Inspectors</w:t>
      </w:r>
      <w:r w:rsidR="00DC5753">
        <w:rPr>
          <w:rFonts w:ascii="Helvetica" w:hAnsi="Helvetica" w:cstheme="minorHAnsi"/>
          <w:szCs w:val="22"/>
        </w:rPr>
        <w:t xml:space="preserve"> (FWI</w:t>
      </w:r>
      <w:r w:rsidR="00EB72B7">
        <w:rPr>
          <w:rFonts w:ascii="Helvetica" w:hAnsi="Helvetica" w:cstheme="minorHAnsi"/>
          <w:szCs w:val="22"/>
        </w:rPr>
        <w:t>’s</w:t>
      </w:r>
      <w:r w:rsidR="00DC5753">
        <w:rPr>
          <w:rFonts w:ascii="Helvetica" w:hAnsi="Helvetica" w:cstheme="minorHAnsi"/>
          <w:szCs w:val="22"/>
        </w:rPr>
        <w:t>)</w:t>
      </w:r>
      <w:r>
        <w:rPr>
          <w:rFonts w:ascii="Helvetica" w:hAnsi="Helvetica" w:cstheme="minorHAnsi"/>
          <w:szCs w:val="22"/>
        </w:rPr>
        <w:t xml:space="preserve"> subsequently </w:t>
      </w:r>
      <w:r w:rsidR="00752A7E">
        <w:rPr>
          <w:rFonts w:ascii="Helvetica" w:hAnsi="Helvetica" w:cstheme="minorHAnsi"/>
          <w:szCs w:val="22"/>
        </w:rPr>
        <w:t xml:space="preserve">directly </w:t>
      </w:r>
      <w:r w:rsidR="00934CB0" w:rsidRPr="00934CB0">
        <w:rPr>
          <w:rFonts w:ascii="Helvetica" w:hAnsi="Helvetica" w:cstheme="minorHAnsi"/>
          <w:szCs w:val="22"/>
        </w:rPr>
        <w:t>contacted</w:t>
      </w:r>
      <w:r w:rsidRPr="00934CB0">
        <w:rPr>
          <w:rFonts w:ascii="Helvetica" w:hAnsi="Helvetica" w:cstheme="minorHAnsi"/>
          <w:szCs w:val="22"/>
        </w:rPr>
        <w:t xml:space="preserve"> 412 industry participants</w:t>
      </w:r>
      <w:r w:rsidR="00934CB0">
        <w:rPr>
          <w:rFonts w:ascii="Helvetica" w:hAnsi="Helvetica" w:cstheme="minorHAnsi"/>
          <w:szCs w:val="22"/>
        </w:rPr>
        <w:t xml:space="preserve"> to:</w:t>
      </w:r>
    </w:p>
    <w:p w14:paraId="4ABA0D81" w14:textId="77777777" w:rsidR="002E570B" w:rsidRDefault="002E570B" w:rsidP="000D1ADC">
      <w:pPr>
        <w:pStyle w:val="Bullet"/>
      </w:pPr>
      <w:r>
        <w:t>Provide further information about the tools, resources and assistance available from FWO and other relevant bodies</w:t>
      </w:r>
      <w:r w:rsidR="00934CB0">
        <w:t>;</w:t>
      </w:r>
    </w:p>
    <w:p w14:paraId="4ABA0D82" w14:textId="77777777" w:rsidR="002E570B" w:rsidRDefault="002E570B" w:rsidP="000D1ADC">
      <w:pPr>
        <w:pStyle w:val="Bullet"/>
      </w:pPr>
      <w:r>
        <w:t>Answer any questions that participants may have had about their workplace rights or responsibilities</w:t>
      </w:r>
      <w:r w:rsidR="00934CB0">
        <w:t>; and</w:t>
      </w:r>
    </w:p>
    <w:p w14:paraId="4ABA0D83" w14:textId="77777777" w:rsidR="002E570B" w:rsidRDefault="002E570B" w:rsidP="000D1ADC">
      <w:pPr>
        <w:pStyle w:val="Bullet"/>
      </w:pPr>
      <w:r>
        <w:t xml:space="preserve">Gather information about the industry, including employment arrangements, employee </w:t>
      </w:r>
      <w:r w:rsidR="00850B6E">
        <w:t xml:space="preserve">and outworker </w:t>
      </w:r>
      <w:r>
        <w:t xml:space="preserve">characteristics, supply chain information and intelligence on issues in the industry to inform the second, compliance phase of the campaign. This detail is discussed in greater detail </w:t>
      </w:r>
      <w:r w:rsidR="00934CB0">
        <w:t>at the industry Intelligence</w:t>
      </w:r>
      <w:r w:rsidR="003E3FBB">
        <w:t xml:space="preserve"> section</w:t>
      </w:r>
      <w:r>
        <w:t xml:space="preserve"> below.</w:t>
      </w:r>
    </w:p>
    <w:p w14:paraId="38F3B70D" w14:textId="77777777" w:rsidR="00A22329" w:rsidRDefault="009330C7" w:rsidP="00A22329">
      <w:pPr>
        <w:spacing w:after="240" w:line="360" w:lineRule="auto"/>
        <w:ind w:left="567" w:right="-1"/>
        <w:rPr>
          <w:rFonts w:ascii="Helvetica" w:hAnsi="Helvetica" w:cstheme="minorHAnsi"/>
          <w:szCs w:val="22"/>
        </w:rPr>
      </w:pPr>
      <w:r>
        <w:rPr>
          <w:rFonts w:ascii="Helvetica" w:hAnsi="Helvetica" w:cstheme="minorHAnsi"/>
          <w:szCs w:val="22"/>
        </w:rPr>
        <w:t xml:space="preserve">While not </w:t>
      </w:r>
      <w:r w:rsidR="00934CB0">
        <w:rPr>
          <w:rFonts w:ascii="Helvetica" w:hAnsi="Helvetica" w:cstheme="minorHAnsi"/>
          <w:szCs w:val="22"/>
        </w:rPr>
        <w:t>a specific</w:t>
      </w:r>
      <w:r>
        <w:rPr>
          <w:rFonts w:ascii="Helvetica" w:hAnsi="Helvetica" w:cstheme="minorHAnsi"/>
          <w:szCs w:val="22"/>
        </w:rPr>
        <w:t xml:space="preserve"> focus of</w:t>
      </w:r>
      <w:r w:rsidR="00304CE0">
        <w:rPr>
          <w:rFonts w:ascii="Helvetica" w:hAnsi="Helvetica" w:cstheme="minorHAnsi"/>
          <w:szCs w:val="22"/>
        </w:rPr>
        <w:t xml:space="preserve"> this stage of</w:t>
      </w:r>
      <w:r w:rsidR="00934CB0">
        <w:rPr>
          <w:rFonts w:ascii="Helvetica" w:hAnsi="Helvetica" w:cstheme="minorHAnsi"/>
          <w:szCs w:val="22"/>
        </w:rPr>
        <w:t xml:space="preserve"> the campaign,</w:t>
      </w:r>
      <w:r>
        <w:rPr>
          <w:rFonts w:ascii="Helvetica" w:hAnsi="Helvetica" w:cstheme="minorHAnsi"/>
          <w:szCs w:val="22"/>
        </w:rPr>
        <w:t xml:space="preserve"> i</w:t>
      </w:r>
      <w:r w:rsidR="00DC5753">
        <w:rPr>
          <w:rFonts w:ascii="Helvetica" w:hAnsi="Helvetica" w:cstheme="minorHAnsi"/>
          <w:szCs w:val="22"/>
        </w:rPr>
        <w:t xml:space="preserve">n addition to providing tailored education and advice, FWI’s assisted industry participants </w:t>
      </w:r>
      <w:r w:rsidR="00934CB0">
        <w:rPr>
          <w:rFonts w:ascii="Helvetica" w:hAnsi="Helvetica" w:cstheme="minorHAnsi"/>
          <w:szCs w:val="22"/>
        </w:rPr>
        <w:t>where obvious errors were raised</w:t>
      </w:r>
      <w:r w:rsidR="00DC5753">
        <w:rPr>
          <w:rFonts w:ascii="Helvetica" w:hAnsi="Helvetica" w:cstheme="minorHAnsi"/>
          <w:szCs w:val="22"/>
        </w:rPr>
        <w:t>, and worked with them to recti</w:t>
      </w:r>
      <w:r w:rsidR="00934CB0">
        <w:rPr>
          <w:rFonts w:ascii="Helvetica" w:hAnsi="Helvetica" w:cstheme="minorHAnsi"/>
          <w:szCs w:val="22"/>
        </w:rPr>
        <w:t>fy these issues.</w:t>
      </w:r>
    </w:p>
    <w:p w14:paraId="4D4C32FF" w14:textId="77777777" w:rsidR="00A22329" w:rsidRDefault="00A22329">
      <w:pPr>
        <w:rPr>
          <w:rFonts w:ascii="Helvetica" w:hAnsi="Helvetica" w:cstheme="minorHAnsi"/>
          <w:szCs w:val="22"/>
        </w:rPr>
      </w:pPr>
      <w:r>
        <w:rPr>
          <w:rFonts w:ascii="Helvetica" w:hAnsi="Helvetica" w:cstheme="minorHAnsi"/>
          <w:szCs w:val="22"/>
        </w:rPr>
        <w:br w:type="page"/>
      </w:r>
    </w:p>
    <w:p w14:paraId="4ABA0D86" w14:textId="78C233DA" w:rsidR="000D1ADC" w:rsidRDefault="00A22329" w:rsidP="00A22329">
      <w:pPr>
        <w:spacing w:after="240" w:line="360" w:lineRule="auto"/>
        <w:ind w:left="567" w:right="-1"/>
        <w:rPr>
          <w:rFonts w:ascii="Helvetica" w:hAnsi="Helvetica" w:cstheme="minorHAnsi"/>
          <w:szCs w:val="22"/>
        </w:rPr>
      </w:pPr>
      <w:r>
        <w:rPr>
          <w:rFonts w:ascii="Helvetica" w:hAnsi="Helvetica" w:cstheme="minorHAnsi"/>
          <w:szCs w:val="22"/>
        </w:rPr>
        <w:t xml:space="preserve"> </w:t>
      </w:r>
    </w:p>
    <w:p w14:paraId="4ABA0D87" w14:textId="77777777" w:rsidR="00CB0DE5" w:rsidRDefault="00027130" w:rsidP="000D1ADC">
      <w:pPr>
        <w:pStyle w:val="Heading1"/>
        <w:spacing w:after="240"/>
        <w:ind w:left="567"/>
        <w:rPr>
          <w:rFonts w:ascii="Helvetica" w:hAnsi="Helvetica"/>
          <w:color w:val="0194A6"/>
          <w:sz w:val="44"/>
          <w:szCs w:val="44"/>
        </w:rPr>
      </w:pPr>
      <w:r>
        <w:rPr>
          <w:noProof/>
          <w:color w:val="3B5998"/>
          <w:sz w:val="23"/>
          <w:szCs w:val="23"/>
          <w:lang w:eastAsia="en-AU"/>
        </w:rPr>
        <w:drawing>
          <wp:anchor distT="0" distB="0" distL="114300" distR="114300" simplePos="0" relativeHeight="251677696" behindDoc="0" locked="0" layoutInCell="1" allowOverlap="1" wp14:anchorId="4ABA0E49" wp14:editId="4ABA0E4A">
            <wp:simplePos x="0" y="0"/>
            <wp:positionH relativeFrom="column">
              <wp:posOffset>-508000</wp:posOffset>
            </wp:positionH>
            <wp:positionV relativeFrom="paragraph">
              <wp:posOffset>32326</wp:posOffset>
            </wp:positionV>
            <wp:extent cx="690245" cy="690245"/>
            <wp:effectExtent l="0" t="0" r="0" b="0"/>
            <wp:wrapNone/>
            <wp:docPr id="59" name="Picture 59" descr="Data-Combo ic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Combo ico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DE5">
        <w:rPr>
          <w:rFonts w:ascii="Helvetica" w:hAnsi="Helvetica"/>
          <w:color w:val="0194A6"/>
          <w:sz w:val="44"/>
          <w:szCs w:val="44"/>
        </w:rPr>
        <w:t>Building upon the foundations</w:t>
      </w:r>
    </w:p>
    <w:p w14:paraId="4ABA0D88" w14:textId="77777777" w:rsidR="00176AC0" w:rsidRPr="00A570C3" w:rsidRDefault="00176AC0" w:rsidP="000D1ADC">
      <w:pPr>
        <w:pBdr>
          <w:bottom w:val="single" w:sz="12" w:space="0" w:color="auto"/>
        </w:pBdr>
        <w:spacing w:before="180"/>
        <w:ind w:left="567" w:right="-1"/>
        <w:rPr>
          <w:rFonts w:ascii="Helvetica" w:hAnsi="Helvetica"/>
          <w:color w:val="0194A6"/>
          <w:sz w:val="28"/>
          <w:szCs w:val="24"/>
        </w:rPr>
      </w:pPr>
      <w:r>
        <w:rPr>
          <w:rFonts w:ascii="Helvetica" w:hAnsi="Helvetica"/>
          <w:color w:val="0194A6"/>
          <w:sz w:val="28"/>
          <w:szCs w:val="24"/>
        </w:rPr>
        <w:t>Industry Intel</w:t>
      </w:r>
      <w:r w:rsidR="009330C7">
        <w:rPr>
          <w:rFonts w:ascii="Helvetica" w:hAnsi="Helvetica"/>
          <w:color w:val="0194A6"/>
          <w:sz w:val="28"/>
          <w:szCs w:val="24"/>
        </w:rPr>
        <w:t>ligence</w:t>
      </w:r>
    </w:p>
    <w:p w14:paraId="4ABA0D89" w14:textId="77777777" w:rsidR="00D5413E" w:rsidRPr="00D5413E" w:rsidRDefault="00D5413E" w:rsidP="000D1ADC">
      <w:pPr>
        <w:spacing w:before="240" w:after="120" w:line="360" w:lineRule="auto"/>
        <w:ind w:left="567"/>
        <w:rPr>
          <w:rFonts w:ascii="Helvetica" w:hAnsi="Helvetica" w:cstheme="minorHAnsi"/>
          <w:szCs w:val="22"/>
        </w:rPr>
      </w:pPr>
      <w:r>
        <w:rPr>
          <w:rFonts w:ascii="Helvetica" w:hAnsi="Helvetica" w:cstheme="minorHAnsi"/>
          <w:szCs w:val="22"/>
        </w:rPr>
        <w:t>Information gathered by FWI</w:t>
      </w:r>
      <w:r w:rsidR="00EB72B7">
        <w:rPr>
          <w:rFonts w:ascii="Helvetica" w:hAnsi="Helvetica" w:cstheme="minorHAnsi"/>
          <w:szCs w:val="22"/>
        </w:rPr>
        <w:t>’s</w:t>
      </w:r>
      <w:r>
        <w:rPr>
          <w:rFonts w:ascii="Helvetica" w:hAnsi="Helvetica" w:cstheme="minorHAnsi"/>
          <w:szCs w:val="22"/>
        </w:rPr>
        <w:t xml:space="preserve"> during </w:t>
      </w:r>
      <w:r w:rsidR="009330C7">
        <w:rPr>
          <w:rFonts w:ascii="Helvetica" w:hAnsi="Helvetica" w:cstheme="minorHAnsi"/>
          <w:szCs w:val="22"/>
        </w:rPr>
        <w:t>the education phase of the campaign is discussed below</w:t>
      </w:r>
      <w:r>
        <w:rPr>
          <w:rFonts w:ascii="Helvetica" w:hAnsi="Helvetica" w:cstheme="minorHAnsi"/>
          <w:szCs w:val="22"/>
        </w:rPr>
        <w:t>. This information will be used to test the FWO’s assumptions about the industry and to inform the second, compliance phase of the campaign.</w:t>
      </w:r>
    </w:p>
    <w:p w14:paraId="4ABA0D8A" w14:textId="77777777" w:rsidR="00EC02E5" w:rsidRDefault="00EC02E5" w:rsidP="000D1ADC">
      <w:pPr>
        <w:spacing w:before="240" w:after="120" w:line="360" w:lineRule="auto"/>
        <w:ind w:left="567" w:right="-1"/>
        <w:rPr>
          <w:rFonts w:ascii="Helvetica" w:hAnsi="Helvetica" w:cstheme="minorHAnsi"/>
          <w:b/>
          <w:color w:val="0194A6"/>
          <w:sz w:val="24"/>
          <w:szCs w:val="24"/>
        </w:rPr>
      </w:pPr>
      <w:r>
        <w:rPr>
          <w:rFonts w:ascii="Helvetica" w:hAnsi="Helvetica" w:cstheme="minorHAnsi"/>
          <w:b/>
          <w:color w:val="0194A6"/>
          <w:sz w:val="24"/>
          <w:szCs w:val="24"/>
        </w:rPr>
        <w:t>Demographics</w:t>
      </w:r>
    </w:p>
    <w:p w14:paraId="4ABA0D8B" w14:textId="77777777" w:rsidR="00810ED4" w:rsidRPr="00810ED4" w:rsidRDefault="00810ED4" w:rsidP="000D1ADC">
      <w:pPr>
        <w:pStyle w:val="Bullet"/>
      </w:pPr>
      <w:r w:rsidRPr="00810ED4">
        <w:rPr>
          <w:rFonts w:cstheme="minorHAnsi"/>
        </w:rPr>
        <w:t xml:space="preserve">Of </w:t>
      </w:r>
      <w:r w:rsidRPr="00CC6228">
        <w:rPr>
          <w:rFonts w:cstheme="minorHAnsi"/>
        </w:rPr>
        <w:t>the 412 industry participants</w:t>
      </w:r>
      <w:r w:rsidR="00CC6228" w:rsidRPr="00CC6228">
        <w:rPr>
          <w:rFonts w:cstheme="minorHAnsi"/>
        </w:rPr>
        <w:t xml:space="preserve"> contacted by FWI’s</w:t>
      </w:r>
      <w:r w:rsidR="000565E5" w:rsidRPr="00CC6228">
        <w:rPr>
          <w:rFonts w:cstheme="minorHAnsi"/>
        </w:rPr>
        <w:t>,</w:t>
      </w:r>
      <w:r w:rsidRPr="00CC6228">
        <w:rPr>
          <w:rFonts w:cstheme="minorHAnsi"/>
        </w:rPr>
        <w:t xml:space="preserve"> </w:t>
      </w:r>
      <w:r w:rsidRPr="00CC6228">
        <w:t>295 directly manufactured TCF goods in Australia. Of this subset:</w:t>
      </w:r>
    </w:p>
    <w:p w14:paraId="4ABA0D8C" w14:textId="77777777" w:rsidR="00810ED4" w:rsidRDefault="00810ED4" w:rsidP="000D1ADC">
      <w:pPr>
        <w:pStyle w:val="ListParagraph"/>
        <w:numPr>
          <w:ilvl w:val="0"/>
          <w:numId w:val="21"/>
        </w:numPr>
        <w:spacing w:after="120" w:line="360" w:lineRule="auto"/>
      </w:pPr>
      <w:r>
        <w:t xml:space="preserve">252 had </w:t>
      </w:r>
      <w:r w:rsidRPr="00710BF3">
        <w:rPr>
          <w:rFonts w:ascii="Helvetica" w:hAnsi="Helvetica" w:cstheme="minorHAnsi"/>
        </w:rPr>
        <w:t>employees</w:t>
      </w:r>
      <w:r>
        <w:t xml:space="preserve"> who were engaged in production</w:t>
      </w:r>
      <w:r w:rsidR="000565E5">
        <w:t>;</w:t>
      </w:r>
    </w:p>
    <w:p w14:paraId="4ABA0D8D" w14:textId="77777777" w:rsidR="00810ED4" w:rsidRDefault="00810ED4" w:rsidP="000D1ADC">
      <w:pPr>
        <w:pStyle w:val="ListParagraph"/>
        <w:numPr>
          <w:ilvl w:val="0"/>
          <w:numId w:val="21"/>
        </w:numPr>
        <w:spacing w:after="120" w:line="360" w:lineRule="auto"/>
      </w:pPr>
      <w:r>
        <w:t xml:space="preserve">8 engaged </w:t>
      </w:r>
      <w:r w:rsidRPr="00710BF3">
        <w:rPr>
          <w:rFonts w:ascii="Helvetica" w:hAnsi="Helvetica" w:cstheme="minorHAnsi"/>
        </w:rPr>
        <w:t>contractors</w:t>
      </w:r>
      <w:r w:rsidR="000565E5">
        <w:t>;</w:t>
      </w:r>
    </w:p>
    <w:p w14:paraId="4ABA0D8E" w14:textId="77777777" w:rsidR="00810ED4" w:rsidRPr="00173B90" w:rsidRDefault="00752A7E" w:rsidP="000D1ADC">
      <w:pPr>
        <w:pStyle w:val="ListParagraph"/>
        <w:numPr>
          <w:ilvl w:val="0"/>
          <w:numId w:val="21"/>
        </w:numPr>
        <w:spacing w:after="120" w:line="360" w:lineRule="auto"/>
      </w:pPr>
      <w:r w:rsidRPr="00173B90">
        <w:t>38</w:t>
      </w:r>
      <w:r w:rsidR="00810ED4" w:rsidRPr="00173B90">
        <w:t xml:space="preserve"> </w:t>
      </w:r>
      <w:r w:rsidR="00173B90" w:rsidRPr="00173B90">
        <w:t xml:space="preserve">business were found to be </w:t>
      </w:r>
      <w:r w:rsidR="00810ED4" w:rsidRPr="00173B90">
        <w:t>utilis</w:t>
      </w:r>
      <w:r w:rsidR="00173B90" w:rsidRPr="00173B90">
        <w:t>ing 80</w:t>
      </w:r>
      <w:r w:rsidR="00810ED4" w:rsidRPr="00173B90">
        <w:t xml:space="preserve"> outworkers</w:t>
      </w:r>
      <w:r w:rsidR="000565E5">
        <w:t>;</w:t>
      </w:r>
    </w:p>
    <w:p w14:paraId="4ABA0D8F" w14:textId="77777777" w:rsidR="00810ED4" w:rsidRPr="00810ED4" w:rsidRDefault="00810ED4" w:rsidP="000D1ADC">
      <w:pPr>
        <w:pStyle w:val="ListParagraph"/>
        <w:numPr>
          <w:ilvl w:val="0"/>
          <w:numId w:val="21"/>
        </w:numPr>
        <w:spacing w:after="120" w:line="360" w:lineRule="auto"/>
      </w:pPr>
      <w:r w:rsidRPr="00810ED4">
        <w:t xml:space="preserve">Over half the </w:t>
      </w:r>
      <w:r w:rsidRPr="00710BF3">
        <w:rPr>
          <w:rFonts w:ascii="Helvetica" w:hAnsi="Helvetica" w:cstheme="minorHAnsi"/>
        </w:rPr>
        <w:t>businesses</w:t>
      </w:r>
      <w:r w:rsidRPr="00810ED4">
        <w:t xml:space="preserve"> engaged with (55%) were a small business (5-19 employees) or a </w:t>
      </w:r>
      <w:r w:rsidR="000565E5">
        <w:t>micro business (1-4 employees);</w:t>
      </w:r>
      <w:r w:rsidR="00744B2A">
        <w:t xml:space="preserve"> and</w:t>
      </w:r>
    </w:p>
    <w:p w14:paraId="4ABA0D90" w14:textId="77777777" w:rsidR="00810ED4" w:rsidRDefault="00810ED4" w:rsidP="000D1ADC">
      <w:pPr>
        <w:pStyle w:val="ListParagraph"/>
        <w:numPr>
          <w:ilvl w:val="0"/>
          <w:numId w:val="21"/>
        </w:numPr>
        <w:spacing w:after="120" w:line="360" w:lineRule="auto"/>
      </w:pPr>
      <w:r w:rsidRPr="00810ED4">
        <w:t xml:space="preserve">The most </w:t>
      </w:r>
      <w:r w:rsidRPr="00710BF3">
        <w:rPr>
          <w:rFonts w:ascii="Helvetica" w:hAnsi="Helvetica" w:cstheme="minorHAnsi"/>
        </w:rPr>
        <w:t>common</w:t>
      </w:r>
      <w:r w:rsidRPr="00810ED4">
        <w:t xml:space="preserve"> employee and outworker nationalities identified were Australian, Vietnamese, and Chinese, followed by Greek and Italian. </w:t>
      </w:r>
    </w:p>
    <w:p w14:paraId="4ABA0D91" w14:textId="77777777" w:rsidR="00EC02E5" w:rsidRPr="002A6476" w:rsidRDefault="00EC02E5" w:rsidP="000D1ADC">
      <w:pPr>
        <w:spacing w:before="240" w:after="120" w:line="360" w:lineRule="auto"/>
        <w:ind w:left="567" w:right="-1"/>
        <w:rPr>
          <w:rFonts w:ascii="Helvetica" w:hAnsi="Helvetica" w:cstheme="minorHAnsi"/>
          <w:b/>
          <w:color w:val="0194A6"/>
          <w:sz w:val="24"/>
          <w:szCs w:val="24"/>
        </w:rPr>
      </w:pPr>
      <w:r w:rsidRPr="002A6476">
        <w:rPr>
          <w:rFonts w:ascii="Helvetica" w:hAnsi="Helvetica" w:cstheme="minorHAnsi"/>
          <w:b/>
          <w:color w:val="0194A6"/>
          <w:sz w:val="24"/>
          <w:szCs w:val="24"/>
        </w:rPr>
        <w:t>Prevalent Issues</w:t>
      </w:r>
    </w:p>
    <w:p w14:paraId="4ABA0D92" w14:textId="77777777" w:rsidR="002A6476" w:rsidRPr="002A6476" w:rsidRDefault="009330C7" w:rsidP="000D1ADC">
      <w:pPr>
        <w:spacing w:after="120" w:line="360" w:lineRule="auto"/>
        <w:ind w:left="567" w:right="-1"/>
        <w:rPr>
          <w:rFonts w:ascii="Helvetica" w:hAnsi="Helvetica"/>
        </w:rPr>
      </w:pPr>
      <w:r>
        <w:rPr>
          <w:rFonts w:ascii="Helvetica" w:hAnsi="Helvetica"/>
        </w:rPr>
        <w:t>Conversations with i</w:t>
      </w:r>
      <w:r w:rsidR="002A6476" w:rsidRPr="002A6476">
        <w:rPr>
          <w:rFonts w:ascii="Helvetica" w:hAnsi="Helvetica"/>
        </w:rPr>
        <w:t>ndustry participants revealed key areas of confusion or concern including:</w:t>
      </w:r>
    </w:p>
    <w:p w14:paraId="4ABA0D93" w14:textId="77777777" w:rsidR="002A6476" w:rsidRPr="002A6476" w:rsidRDefault="002A6476" w:rsidP="000D1ADC">
      <w:pPr>
        <w:pStyle w:val="ListParagraph"/>
        <w:numPr>
          <w:ilvl w:val="0"/>
          <w:numId w:val="21"/>
        </w:numPr>
        <w:spacing w:after="120" w:line="360" w:lineRule="auto"/>
      </w:pPr>
      <w:r w:rsidRPr="00710BF3">
        <w:rPr>
          <w:rFonts w:ascii="Helvetica" w:hAnsi="Helvetica" w:cstheme="minorHAnsi"/>
        </w:rPr>
        <w:t>Limited</w:t>
      </w:r>
      <w:r w:rsidRPr="002A6476">
        <w:t xml:space="preserve"> understanding of obligations relating to the registration of outworkers to the board of </w:t>
      </w:r>
      <w:r w:rsidRPr="00CC2C0A">
        <w:t>reference</w:t>
      </w:r>
      <w:r w:rsidR="00386317" w:rsidRPr="00CC2C0A">
        <w:t xml:space="preserve"> (</w:t>
      </w:r>
      <w:r w:rsidR="00B00B40">
        <w:t>a</w:t>
      </w:r>
      <w:r w:rsidR="00386317" w:rsidRPr="00CC2C0A">
        <w:t xml:space="preserve">n industry specific board administered through the Fair Work </w:t>
      </w:r>
      <w:r w:rsidR="00386317" w:rsidRPr="00710BF3">
        <w:rPr>
          <w:rFonts w:ascii="Helvetica" w:hAnsi="Helvetica" w:cstheme="minorHAnsi"/>
        </w:rPr>
        <w:t>Commission</w:t>
      </w:r>
      <w:r w:rsidR="003F03F8">
        <w:t xml:space="preserve"> </w:t>
      </w:r>
      <w:r w:rsidR="00386317" w:rsidRPr="00CC2C0A">
        <w:t>which exists to monitor the engagem</w:t>
      </w:r>
      <w:r w:rsidR="00B00B40">
        <w:t>ent and workflow of outworkers);</w:t>
      </w:r>
    </w:p>
    <w:p w14:paraId="4ABA0D94" w14:textId="77777777" w:rsidR="002A6476" w:rsidRPr="00FB0DF3" w:rsidRDefault="002A6476" w:rsidP="00FB0DF3">
      <w:pPr>
        <w:pStyle w:val="ListParagraph"/>
        <w:numPr>
          <w:ilvl w:val="0"/>
          <w:numId w:val="21"/>
        </w:numPr>
        <w:spacing w:after="120" w:line="360" w:lineRule="auto"/>
        <w:rPr>
          <w:rFonts w:ascii="Helvetica" w:hAnsi="Helvetica" w:cstheme="minorHAnsi"/>
        </w:rPr>
      </w:pPr>
      <w:r w:rsidRPr="00FB0DF3">
        <w:rPr>
          <w:rFonts w:ascii="Helvetica" w:hAnsi="Helvetica" w:cstheme="minorHAnsi"/>
        </w:rPr>
        <w:t>Limited understanding or observation of minimum rates of pay for outworkers</w:t>
      </w:r>
      <w:r w:rsidR="00276751" w:rsidRPr="00FB0DF3">
        <w:rPr>
          <w:rFonts w:ascii="Helvetica" w:hAnsi="Helvetica" w:cstheme="minorHAnsi"/>
        </w:rPr>
        <w:t>;</w:t>
      </w:r>
      <w:r w:rsidR="00FB0DF3" w:rsidRPr="00FB0DF3">
        <w:rPr>
          <w:rFonts w:ascii="Helvetica" w:hAnsi="Helvetica" w:cstheme="minorHAnsi"/>
        </w:rPr>
        <w:t xml:space="preserve"> and</w:t>
      </w:r>
    </w:p>
    <w:p w14:paraId="4ABA0D95" w14:textId="77777777" w:rsidR="0098087D" w:rsidRPr="00FB0DF3" w:rsidRDefault="002A6476" w:rsidP="000D1ADC">
      <w:pPr>
        <w:pStyle w:val="ListParagraph"/>
        <w:numPr>
          <w:ilvl w:val="0"/>
          <w:numId w:val="21"/>
        </w:numPr>
        <w:spacing w:after="120" w:line="360" w:lineRule="auto"/>
        <w:rPr>
          <w:rFonts w:ascii="Helvetica" w:hAnsi="Helvetica" w:cstheme="minorHAnsi"/>
        </w:rPr>
      </w:pPr>
      <w:r w:rsidRPr="00710BF3">
        <w:rPr>
          <w:rFonts w:ascii="Helvetica" w:hAnsi="Helvetica" w:cstheme="minorHAnsi"/>
        </w:rPr>
        <w:t>Confusion</w:t>
      </w:r>
      <w:r w:rsidRPr="00FB0DF3">
        <w:rPr>
          <w:rFonts w:ascii="Helvetica" w:hAnsi="Helvetica" w:cstheme="minorHAnsi"/>
        </w:rPr>
        <w:t xml:space="preserve"> about how compliance and regulation interacts with diff</w:t>
      </w:r>
      <w:r w:rsidR="00B00B40" w:rsidRPr="00FB0DF3">
        <w:rPr>
          <w:rFonts w:ascii="Helvetica" w:hAnsi="Helvetica" w:cstheme="minorHAnsi"/>
        </w:rPr>
        <w:t>erent</w:t>
      </w:r>
      <w:r w:rsidR="00276751" w:rsidRPr="00FB0DF3">
        <w:rPr>
          <w:rFonts w:ascii="Helvetica" w:hAnsi="Helvetica" w:cstheme="minorHAnsi"/>
        </w:rPr>
        <w:t xml:space="preserve"> levels of the supply chain.</w:t>
      </w:r>
    </w:p>
    <w:p w14:paraId="4ABA0D96" w14:textId="77777777" w:rsidR="00176AC0" w:rsidRPr="00A570C3" w:rsidRDefault="00BD0E58" w:rsidP="000D1ADC">
      <w:pPr>
        <w:pBdr>
          <w:bottom w:val="single" w:sz="12" w:space="0" w:color="auto"/>
        </w:pBdr>
        <w:spacing w:before="180"/>
        <w:ind w:left="567" w:right="-1"/>
        <w:rPr>
          <w:rFonts w:ascii="Helvetica" w:hAnsi="Helvetica"/>
          <w:color w:val="0194A6"/>
          <w:sz w:val="28"/>
          <w:szCs w:val="24"/>
        </w:rPr>
      </w:pPr>
      <w:r>
        <w:rPr>
          <w:rFonts w:cs="Arial"/>
          <w:noProof/>
          <w:color w:val="3B5998"/>
          <w:sz w:val="23"/>
          <w:szCs w:val="23"/>
          <w:lang w:eastAsia="en-AU"/>
        </w:rPr>
        <w:drawing>
          <wp:anchor distT="0" distB="0" distL="114300" distR="114300" simplePos="0" relativeHeight="251678720" behindDoc="0" locked="0" layoutInCell="1" allowOverlap="1" wp14:anchorId="4ABA0E4B" wp14:editId="4ABA0E4C">
            <wp:simplePos x="0" y="0"/>
            <wp:positionH relativeFrom="column">
              <wp:posOffset>-603547</wp:posOffset>
            </wp:positionH>
            <wp:positionV relativeFrom="paragraph">
              <wp:posOffset>42397</wp:posOffset>
            </wp:positionV>
            <wp:extent cx="688769" cy="688769"/>
            <wp:effectExtent l="0" t="0" r="0" b="0"/>
            <wp:wrapNone/>
            <wp:docPr id="62" name="Picture 62" descr="Time-Tod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Today icon">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8938" cy="688938"/>
                    </a:xfrm>
                    <a:prstGeom prst="rect">
                      <a:avLst/>
                    </a:prstGeom>
                    <a:noFill/>
                    <a:ln>
                      <a:noFill/>
                    </a:ln>
                  </pic:spPr>
                </pic:pic>
              </a:graphicData>
            </a:graphic>
            <wp14:sizeRelH relativeFrom="page">
              <wp14:pctWidth>0</wp14:pctWidth>
            </wp14:sizeRelH>
            <wp14:sizeRelV relativeFrom="page">
              <wp14:pctHeight>0</wp14:pctHeight>
            </wp14:sizeRelV>
          </wp:anchor>
        </w:drawing>
      </w:r>
      <w:r w:rsidR="00B00B40">
        <w:rPr>
          <w:rFonts w:ascii="Helvetica" w:hAnsi="Helvetica"/>
          <w:color w:val="0194A6"/>
          <w:sz w:val="28"/>
          <w:szCs w:val="24"/>
        </w:rPr>
        <w:t xml:space="preserve">Conclusion </w:t>
      </w:r>
    </w:p>
    <w:p w14:paraId="4ABA0D97" w14:textId="77777777" w:rsidR="00D5413E" w:rsidRPr="00965361" w:rsidRDefault="00D5413E" w:rsidP="000D1ADC">
      <w:pPr>
        <w:spacing w:after="120" w:line="360" w:lineRule="auto"/>
        <w:ind w:right="-1"/>
        <w:rPr>
          <w:rFonts w:ascii="Helvetica" w:hAnsi="Helvetica"/>
          <w:sz w:val="6"/>
          <w:highlight w:val="yellow"/>
        </w:rPr>
      </w:pPr>
    </w:p>
    <w:p w14:paraId="4ABA0D98" w14:textId="77777777" w:rsidR="00965361" w:rsidRDefault="00965361" w:rsidP="000D1ADC">
      <w:pPr>
        <w:spacing w:after="120" w:line="360" w:lineRule="auto"/>
        <w:ind w:left="567" w:right="-1"/>
        <w:rPr>
          <w:rFonts w:ascii="Helvetica" w:hAnsi="Helvetica"/>
        </w:rPr>
      </w:pPr>
      <w:r w:rsidRPr="00965361">
        <w:rPr>
          <w:rFonts w:ascii="Helvetica" w:hAnsi="Helvetica"/>
        </w:rPr>
        <w:t xml:space="preserve">Several conclusions can be drawn from the insights and outcomes of the first, educative phase of the campaign. </w:t>
      </w:r>
      <w:r>
        <w:rPr>
          <w:rFonts w:ascii="Helvetica" w:hAnsi="Helvetica"/>
        </w:rPr>
        <w:t xml:space="preserve">However, in recognising the small sample size and scope of this phase, the findings of the second </w:t>
      </w:r>
      <w:r w:rsidR="00744B2A">
        <w:rPr>
          <w:rFonts w:ascii="Helvetica" w:hAnsi="Helvetica"/>
        </w:rPr>
        <w:t>(</w:t>
      </w:r>
      <w:r>
        <w:rPr>
          <w:rFonts w:ascii="Helvetica" w:hAnsi="Helvetica"/>
        </w:rPr>
        <w:t>compliance</w:t>
      </w:r>
      <w:r w:rsidR="00744B2A">
        <w:rPr>
          <w:rFonts w:ascii="Helvetica" w:hAnsi="Helvetica"/>
        </w:rPr>
        <w:t>)</w:t>
      </w:r>
      <w:r>
        <w:rPr>
          <w:rFonts w:ascii="Helvetica" w:hAnsi="Helvetica"/>
        </w:rPr>
        <w:t xml:space="preserve"> phase of the campaign should be used to test and either confirm or reject these conclusions. </w:t>
      </w:r>
      <w:r w:rsidRPr="00965361">
        <w:rPr>
          <w:rFonts w:ascii="Helvetica" w:hAnsi="Helvetica"/>
        </w:rPr>
        <w:t xml:space="preserve">These conclusions will shape the future interaction the FWO has within this industry in its efforts to promote conscious compliance and detect and deter unlawful workplace practices. </w:t>
      </w:r>
      <w:r w:rsidR="00744B2A">
        <w:rPr>
          <w:rFonts w:ascii="Helvetica" w:hAnsi="Helvetica"/>
        </w:rPr>
        <w:t>Insights and outcomes included:</w:t>
      </w:r>
    </w:p>
    <w:p w14:paraId="4ABA0D99" w14:textId="77777777" w:rsidR="00965361" w:rsidRDefault="00A41B41" w:rsidP="000D1ADC">
      <w:pPr>
        <w:pStyle w:val="ListParagraph"/>
        <w:numPr>
          <w:ilvl w:val="0"/>
          <w:numId w:val="21"/>
        </w:numPr>
        <w:spacing w:after="120" w:line="360" w:lineRule="auto"/>
      </w:pPr>
      <w:r>
        <w:t xml:space="preserve">Chinese and Vietnamese digital content was extremely successful in reaching and </w:t>
      </w:r>
      <w:r w:rsidRPr="00710BF3">
        <w:rPr>
          <w:rFonts w:ascii="Helvetica" w:hAnsi="Helvetica" w:cstheme="minorHAnsi"/>
        </w:rPr>
        <w:t>engaging</w:t>
      </w:r>
      <w:r>
        <w:t xml:space="preserve"> the target audience as demonstrated by the above industry average CTR. Where appropriate, translated content should be utilised to reach industry participants in other, simil</w:t>
      </w:r>
      <w:r w:rsidR="008B1F2D">
        <w:t>arly multicultural industries;</w:t>
      </w:r>
    </w:p>
    <w:p w14:paraId="4ABA0D9A" w14:textId="77777777" w:rsidR="00C54B33" w:rsidRPr="00C54B33" w:rsidRDefault="00BA37BA" w:rsidP="000D1ADC">
      <w:pPr>
        <w:pStyle w:val="ListParagraph"/>
        <w:numPr>
          <w:ilvl w:val="0"/>
          <w:numId w:val="21"/>
        </w:numPr>
        <w:spacing w:after="120" w:line="360" w:lineRule="auto"/>
      </w:pPr>
      <w:r w:rsidRPr="00C54B33">
        <w:t xml:space="preserve">This phase of the </w:t>
      </w:r>
      <w:r w:rsidRPr="00710BF3">
        <w:rPr>
          <w:rFonts w:ascii="Helvetica" w:hAnsi="Helvetica" w:cstheme="minorHAnsi"/>
        </w:rPr>
        <w:t>campaign</w:t>
      </w:r>
      <w:r w:rsidRPr="00C54B33">
        <w:t xml:space="preserve"> has identified around 365 businesses that are operating in</w:t>
      </w:r>
      <w:r w:rsidR="00F45BA5" w:rsidRPr="00C54B33">
        <w:t xml:space="preserve"> the industry and within scope of the campaign</w:t>
      </w:r>
      <w:r w:rsidRPr="00C54B33">
        <w:t xml:space="preserve">. </w:t>
      </w:r>
      <w:r w:rsidR="00842581" w:rsidRPr="00C54B33">
        <w:t>These</w:t>
      </w:r>
      <w:r w:rsidR="00996653">
        <w:t xml:space="preserve"> businesses are suitable for inclusion in the second, compliance phase of the campaign;</w:t>
      </w:r>
    </w:p>
    <w:p w14:paraId="4ABA0D9B" w14:textId="77777777" w:rsidR="00CC2C0A" w:rsidRPr="00F45BA5" w:rsidRDefault="00CC2C0A" w:rsidP="000D1ADC">
      <w:pPr>
        <w:pStyle w:val="ListParagraph"/>
        <w:numPr>
          <w:ilvl w:val="0"/>
          <w:numId w:val="21"/>
        </w:numPr>
        <w:spacing w:after="120" w:line="360" w:lineRule="auto"/>
      </w:pPr>
      <w:r w:rsidRPr="00C54B33">
        <w:t>The ability to identify</w:t>
      </w:r>
      <w:r w:rsidRPr="00F45BA5">
        <w:t xml:space="preserve"> and engage directly with outworkers in the community is </w:t>
      </w:r>
      <w:r w:rsidR="00F45BA5" w:rsidRPr="00F45BA5">
        <w:t>difficult</w:t>
      </w:r>
      <w:r w:rsidRPr="00F45BA5">
        <w:t xml:space="preserve">. The very nature of these arrangements and the way in which supply chains operate means </w:t>
      </w:r>
      <w:r w:rsidR="00F45BA5" w:rsidRPr="00F45BA5">
        <w:t>ou</w:t>
      </w:r>
      <w:r w:rsidR="00F45BA5">
        <w:t>tworkers and outwork</w:t>
      </w:r>
      <w:r w:rsidR="00F45BA5" w:rsidRPr="00F45BA5">
        <w:t>er</w:t>
      </w:r>
      <w:r w:rsidR="00FA6FAE" w:rsidRPr="00F45BA5">
        <w:t xml:space="preserve"> arrangem</w:t>
      </w:r>
      <w:r w:rsidRPr="00F45BA5">
        <w:t xml:space="preserve">ents are </w:t>
      </w:r>
      <w:r w:rsidR="008B1F2D">
        <w:t>not readily visible; and</w:t>
      </w:r>
    </w:p>
    <w:p w14:paraId="4ABA0D9C" w14:textId="77777777" w:rsidR="002B2F14" w:rsidRDefault="00DD6435" w:rsidP="000D1ADC">
      <w:pPr>
        <w:pStyle w:val="ListParagraph"/>
        <w:numPr>
          <w:ilvl w:val="0"/>
          <w:numId w:val="21"/>
        </w:numPr>
        <w:spacing w:after="120" w:line="360" w:lineRule="auto"/>
      </w:pPr>
      <w:r>
        <w:t xml:space="preserve">There is </w:t>
      </w:r>
      <w:r w:rsidR="00CC2C0A">
        <w:t>willingness</w:t>
      </w:r>
      <w:r>
        <w:t xml:space="preserve"> within the community</w:t>
      </w:r>
      <w:r w:rsidR="009D3FF2">
        <w:t xml:space="preserve"> to </w:t>
      </w:r>
      <w:r>
        <w:t>communicate with and approach</w:t>
      </w:r>
      <w:r w:rsidR="009D3FF2">
        <w:t xml:space="preserve"> government</w:t>
      </w:r>
      <w:r w:rsidR="00CC2C0A">
        <w:t>,</w:t>
      </w:r>
      <w:r w:rsidR="009D3FF2">
        <w:t xml:space="preserve"> in the right setting</w:t>
      </w:r>
      <w:r>
        <w:t>.</w:t>
      </w:r>
    </w:p>
    <w:p w14:paraId="4ABA0D9D" w14:textId="77777777" w:rsidR="009D3FF2" w:rsidRPr="00A570C3" w:rsidRDefault="009D3FF2" w:rsidP="000D1ADC">
      <w:pPr>
        <w:pBdr>
          <w:bottom w:val="single" w:sz="12" w:space="0" w:color="auto"/>
        </w:pBdr>
        <w:spacing w:before="180"/>
        <w:ind w:left="567" w:right="-1"/>
        <w:rPr>
          <w:rFonts w:ascii="Helvetica" w:hAnsi="Helvetica"/>
          <w:color w:val="0194A6"/>
          <w:sz w:val="28"/>
          <w:szCs w:val="24"/>
        </w:rPr>
      </w:pPr>
      <w:r>
        <w:rPr>
          <w:rFonts w:ascii="Helvetica" w:hAnsi="Helvetica"/>
          <w:color w:val="0194A6"/>
          <w:sz w:val="28"/>
          <w:szCs w:val="24"/>
        </w:rPr>
        <w:t>Next Steps</w:t>
      </w:r>
    </w:p>
    <w:p w14:paraId="4ABA0D9E" w14:textId="77777777" w:rsidR="00A41B41" w:rsidRDefault="00A41B41" w:rsidP="000D1ADC">
      <w:pPr>
        <w:rPr>
          <w:rFonts w:eastAsia="Batang"/>
        </w:rPr>
      </w:pPr>
    </w:p>
    <w:p w14:paraId="4ABA0D9F" w14:textId="77777777" w:rsidR="009D3FF2" w:rsidRPr="007564B5" w:rsidRDefault="00752632" w:rsidP="000D1ADC">
      <w:pPr>
        <w:pStyle w:val="ListParagraph"/>
        <w:numPr>
          <w:ilvl w:val="0"/>
          <w:numId w:val="21"/>
        </w:numPr>
        <w:spacing w:after="120" w:line="360" w:lineRule="auto"/>
      </w:pPr>
      <w:r w:rsidRPr="007564B5">
        <w:t xml:space="preserve">The </w:t>
      </w:r>
      <w:r w:rsidRPr="00710BF3">
        <w:rPr>
          <w:rFonts w:ascii="Helvetica" w:hAnsi="Helvetica" w:cstheme="minorHAnsi"/>
        </w:rPr>
        <w:t>next</w:t>
      </w:r>
      <w:r w:rsidRPr="007564B5">
        <w:t xml:space="preserve"> phase of the campaign will involve greater, more in-depth contact with businesses engaging employees and outworkers. </w:t>
      </w:r>
      <w:r w:rsidR="00F132D7" w:rsidRPr="007564B5">
        <w:t xml:space="preserve">The FWO will seek to establish industry compliance through </w:t>
      </w:r>
      <w:r w:rsidR="003B6E3B">
        <w:t>this</w:t>
      </w:r>
      <w:r w:rsidR="007564B5" w:rsidRPr="007564B5">
        <w:t xml:space="preserve"> phase of the campaign;</w:t>
      </w:r>
    </w:p>
    <w:p w14:paraId="4ABA0DA0" w14:textId="77777777" w:rsidR="009D3FF2" w:rsidRPr="007564B5" w:rsidRDefault="00F132D7" w:rsidP="000D1ADC">
      <w:pPr>
        <w:pStyle w:val="ListParagraph"/>
        <w:numPr>
          <w:ilvl w:val="0"/>
          <w:numId w:val="21"/>
        </w:numPr>
        <w:spacing w:after="120" w:line="360" w:lineRule="auto"/>
      </w:pPr>
      <w:r w:rsidRPr="00710BF3">
        <w:rPr>
          <w:rFonts w:ascii="Helvetica" w:hAnsi="Helvetica" w:cstheme="minorHAnsi"/>
        </w:rPr>
        <w:t>Businesses</w:t>
      </w:r>
      <w:r w:rsidRPr="007564B5">
        <w:t xml:space="preserve"> found to be </w:t>
      </w:r>
      <w:r w:rsidR="003D0162" w:rsidRPr="007564B5">
        <w:t>non-compliant</w:t>
      </w:r>
      <w:r w:rsidRPr="007564B5">
        <w:t xml:space="preserve"> during the second phase will be subject to greater scrutiny and potential enforcement </w:t>
      </w:r>
      <w:r w:rsidR="00EA7010">
        <w:t>action;</w:t>
      </w:r>
    </w:p>
    <w:p w14:paraId="4ABA0DA1" w14:textId="77777777" w:rsidR="009D3FF2" w:rsidRDefault="007564B5" w:rsidP="000D1ADC">
      <w:pPr>
        <w:pStyle w:val="ListParagraph"/>
        <w:numPr>
          <w:ilvl w:val="0"/>
          <w:numId w:val="21"/>
        </w:numPr>
        <w:spacing w:after="120" w:line="360" w:lineRule="auto"/>
      </w:pPr>
      <w:r w:rsidRPr="007564B5">
        <w:t xml:space="preserve">The FWO </w:t>
      </w:r>
      <w:r w:rsidRPr="00710BF3">
        <w:rPr>
          <w:rFonts w:ascii="Helvetica" w:hAnsi="Helvetica" w:cstheme="minorHAnsi"/>
        </w:rPr>
        <w:t>will</w:t>
      </w:r>
      <w:r w:rsidRPr="007564B5">
        <w:t xml:space="preserve"> re-engage </w:t>
      </w:r>
      <w:r w:rsidR="009D3FF2" w:rsidRPr="007564B5">
        <w:t>with stakeholders</w:t>
      </w:r>
      <w:r w:rsidR="00D9519E" w:rsidRPr="007564B5">
        <w:t xml:space="preserve"> to develop further strategies to assist employers an</w:t>
      </w:r>
      <w:r w:rsidR="00FD424A" w:rsidRPr="007564B5">
        <w:t xml:space="preserve">d </w:t>
      </w:r>
      <w:r w:rsidR="00850B6E">
        <w:t>workers</w:t>
      </w:r>
      <w:r w:rsidR="00FD424A" w:rsidRPr="007564B5">
        <w:t xml:space="preserve"> within the Industry</w:t>
      </w:r>
      <w:r w:rsidR="00EA7010">
        <w:t>; and</w:t>
      </w:r>
    </w:p>
    <w:p w14:paraId="4ABA0DA2" w14:textId="77777777" w:rsidR="00C07445" w:rsidRDefault="00EA7010" w:rsidP="000D1ADC">
      <w:pPr>
        <w:pStyle w:val="ListParagraph"/>
        <w:numPr>
          <w:ilvl w:val="0"/>
          <w:numId w:val="21"/>
        </w:numPr>
        <w:spacing w:after="120" w:line="360" w:lineRule="auto"/>
      </w:pPr>
      <w:r>
        <w:t xml:space="preserve">The results </w:t>
      </w:r>
      <w:r w:rsidRPr="00710BF3">
        <w:rPr>
          <w:rFonts w:ascii="Helvetica" w:hAnsi="Helvetica" w:cstheme="minorHAnsi"/>
        </w:rPr>
        <w:t>of</w:t>
      </w:r>
      <w:r>
        <w:t xml:space="preserve"> this phase of the campaign will be shared with industry stakeholders, and more broadly via media channels.  </w:t>
      </w:r>
      <w:bookmarkStart w:id="1" w:name="_Toc456281459"/>
    </w:p>
    <w:p w14:paraId="4ABA0DA3" w14:textId="77777777" w:rsidR="00027130" w:rsidRPr="00A570C3" w:rsidRDefault="00027130" w:rsidP="000D1ADC">
      <w:pPr>
        <w:pBdr>
          <w:bottom w:val="single" w:sz="12" w:space="0" w:color="auto"/>
        </w:pBdr>
        <w:spacing w:before="180"/>
        <w:ind w:left="567" w:right="-1"/>
        <w:rPr>
          <w:rFonts w:ascii="Helvetica" w:hAnsi="Helvetica"/>
          <w:color w:val="0194A6"/>
          <w:sz w:val="28"/>
          <w:szCs w:val="24"/>
        </w:rPr>
      </w:pPr>
      <w:r>
        <w:rPr>
          <w:rFonts w:ascii="Helvetica" w:hAnsi="Helvetica"/>
          <w:color w:val="0194A6"/>
          <w:sz w:val="28"/>
          <w:szCs w:val="24"/>
        </w:rPr>
        <w:t>About the Fair Work Ombudsman</w:t>
      </w:r>
    </w:p>
    <w:bookmarkEnd w:id="1"/>
    <w:p w14:paraId="4ABA0DA4" w14:textId="77777777" w:rsidR="00027130" w:rsidRPr="008B3C84" w:rsidRDefault="00027130" w:rsidP="000D1ADC">
      <w:pPr>
        <w:pStyle w:val="Heading1"/>
        <w:spacing w:before="0" w:after="0"/>
        <w:ind w:right="-1"/>
        <w:rPr>
          <w:rFonts w:asciiTheme="minorHAnsi" w:hAnsiTheme="minorHAnsi" w:cstheme="minorHAnsi"/>
          <w:sz w:val="10"/>
          <w:szCs w:val="10"/>
        </w:rPr>
      </w:pPr>
    </w:p>
    <w:p w14:paraId="4ABA0DA5" w14:textId="77777777" w:rsidR="00027130" w:rsidRPr="008B3C84" w:rsidRDefault="00027130" w:rsidP="000D1ADC">
      <w:pPr>
        <w:spacing w:after="120" w:line="360" w:lineRule="auto"/>
        <w:ind w:left="567" w:right="-1"/>
        <w:rPr>
          <w:rFonts w:ascii="Helvetica" w:hAnsi="Helvetica" w:cstheme="minorHAnsi"/>
          <w:szCs w:val="22"/>
        </w:rPr>
      </w:pPr>
      <w:r w:rsidRPr="008B3C84">
        <w:rPr>
          <w:rFonts w:ascii="Helvetica" w:hAnsi="Helvetica" w:cstheme="minorHAnsi"/>
          <w:szCs w:val="22"/>
        </w:rPr>
        <w:t xml:space="preserve">The Fair Work Ombudsman is an independent agency created by the </w:t>
      </w:r>
      <w:r w:rsidRPr="008C1317">
        <w:rPr>
          <w:rFonts w:ascii="Helvetica" w:hAnsi="Helvetica" w:cstheme="minorHAnsi"/>
          <w:i/>
          <w:szCs w:val="22"/>
        </w:rPr>
        <w:t>Fair Work Act 2009</w:t>
      </w:r>
      <w:r w:rsidRPr="008B3C84">
        <w:rPr>
          <w:rFonts w:ascii="Helvetica" w:hAnsi="Helvetica" w:cstheme="minorHAnsi"/>
          <w:szCs w:val="22"/>
        </w:rPr>
        <w:t xml:space="preserve"> on 1 July 2009. Our main role is to promote harmonious, productive and cooperative workplace relations.</w:t>
      </w:r>
    </w:p>
    <w:p w14:paraId="4ABA0DA6" w14:textId="77777777" w:rsidR="00027130" w:rsidRPr="008B3C84" w:rsidRDefault="00027130" w:rsidP="000D1ADC">
      <w:pPr>
        <w:spacing w:after="120" w:line="360" w:lineRule="auto"/>
        <w:ind w:left="567" w:right="-1"/>
        <w:rPr>
          <w:rFonts w:ascii="Helvetica" w:hAnsi="Helvetica" w:cstheme="minorHAnsi"/>
          <w:szCs w:val="22"/>
        </w:rPr>
      </w:pPr>
      <w:r w:rsidRPr="008B3C84">
        <w:rPr>
          <w:rFonts w:ascii="Helvetica" w:hAnsi="Helvetica" w:cstheme="minorHAnsi"/>
          <w:szCs w:val="22"/>
        </w:rPr>
        <w:t xml:space="preserve">Each year the Fair Work Ombudsman (FWO) runs proactive campaigns to assist employers and employees understand their rights and obligations under Commonwealth workplace relations laws. </w:t>
      </w:r>
    </w:p>
    <w:p w14:paraId="4ABA0DA7" w14:textId="77777777" w:rsidR="00027130" w:rsidRPr="008B3C84" w:rsidRDefault="00027130" w:rsidP="000D1ADC">
      <w:pPr>
        <w:spacing w:after="120" w:line="360" w:lineRule="auto"/>
        <w:ind w:left="567" w:right="-1"/>
        <w:rPr>
          <w:rFonts w:ascii="Helvetica" w:hAnsi="Helvetica" w:cstheme="minorHAnsi"/>
          <w:szCs w:val="22"/>
        </w:rPr>
      </w:pPr>
      <w:r w:rsidRPr="008B3C84">
        <w:rPr>
          <w:rFonts w:ascii="Helvetica" w:hAnsi="Helvetica" w:cstheme="minorHAnsi"/>
          <w:szCs w:val="22"/>
        </w:rPr>
        <w:t>These campaigns can focus on particular industries, regions and/or labour market issues and are conducted on a national and state level.</w:t>
      </w:r>
    </w:p>
    <w:p w14:paraId="4ABA0DA8" w14:textId="77777777" w:rsidR="00027130" w:rsidRPr="008B3C84" w:rsidRDefault="00027130" w:rsidP="000D1ADC">
      <w:pPr>
        <w:spacing w:after="120" w:line="360" w:lineRule="auto"/>
        <w:ind w:left="567" w:right="-1"/>
        <w:rPr>
          <w:rFonts w:ascii="Helvetica" w:hAnsi="Helvetica" w:cstheme="minorHAnsi"/>
          <w:szCs w:val="22"/>
        </w:rPr>
      </w:pPr>
      <w:r w:rsidRPr="008B3C84">
        <w:rPr>
          <w:rFonts w:ascii="Helvetica" w:hAnsi="Helvetica" w:cstheme="minorHAnsi"/>
          <w:szCs w:val="22"/>
          <w:lang w:eastAsia="en-AU"/>
        </w:rPr>
        <w:t xml:space="preserve">This report covers the </w:t>
      </w:r>
      <w:r>
        <w:rPr>
          <w:rFonts w:ascii="Helvetica" w:hAnsi="Helvetica" w:cstheme="minorHAnsi"/>
          <w:szCs w:val="22"/>
          <w:lang w:eastAsia="en-AU"/>
        </w:rPr>
        <w:t>first, educative phase of the</w:t>
      </w:r>
      <w:r w:rsidRPr="008B3C84">
        <w:rPr>
          <w:rFonts w:ascii="Helvetica" w:hAnsi="Helvetica" w:cstheme="minorHAnsi"/>
          <w:szCs w:val="22"/>
        </w:rPr>
        <w:t xml:space="preserve"> National Textile, Clothing &amp; Footwear Industry Campaign 2015. For further information please contact the media team at </w:t>
      </w:r>
      <w:hyperlink r:id="rId33" w:history="1">
        <w:r w:rsidRPr="008B3C84">
          <w:rPr>
            <w:rFonts w:ascii="Helvetica" w:hAnsi="Helvetica" w:cstheme="minorHAnsi"/>
            <w:color w:val="0000FF"/>
            <w:szCs w:val="22"/>
            <w:u w:val="single"/>
          </w:rPr>
          <w:t>media@fwo.gov.au</w:t>
        </w:r>
      </w:hyperlink>
      <w:r w:rsidRPr="008B3C84">
        <w:rPr>
          <w:rFonts w:ascii="Helvetica" w:hAnsi="Helvetica" w:cstheme="minorHAnsi"/>
          <w:szCs w:val="22"/>
        </w:rPr>
        <w:t xml:space="preserve"> </w:t>
      </w:r>
    </w:p>
    <w:p w14:paraId="4ABA0DA9" w14:textId="77777777" w:rsidR="00027130" w:rsidRPr="008B3C84" w:rsidRDefault="00027130" w:rsidP="000D1ADC">
      <w:pPr>
        <w:spacing w:after="120" w:line="360" w:lineRule="auto"/>
        <w:ind w:left="567" w:right="-1"/>
        <w:rPr>
          <w:rFonts w:ascii="Helvetica" w:hAnsi="Helvetica" w:cstheme="minorHAnsi"/>
        </w:rPr>
      </w:pPr>
      <w:r w:rsidRPr="008B3C84">
        <w:rPr>
          <w:rFonts w:ascii="Helvetica" w:hAnsi="Helvetica" w:cstheme="minorHAnsi"/>
          <w:szCs w:val="22"/>
        </w:rPr>
        <w:t xml:space="preserve">If you would like further information about the Fair Work Ombudsman’s campaigns please contact Lynda McAlary-Smith, Executive Director – Proactive Compliance and Education at </w:t>
      </w:r>
      <w:hyperlink r:id="rId34" w:history="1">
        <w:r w:rsidRPr="008B3C84">
          <w:rPr>
            <w:rFonts w:ascii="Helvetica" w:hAnsi="Helvetica" w:cstheme="minorHAnsi"/>
            <w:color w:val="0000FF"/>
            <w:szCs w:val="22"/>
            <w:u w:val="single"/>
          </w:rPr>
          <w:t>Lynda.McAlary-Smith@fwo.gov.au</w:t>
        </w:r>
      </w:hyperlink>
    </w:p>
    <w:p w14:paraId="4ABA0DAA" w14:textId="77777777" w:rsidR="00027130" w:rsidRDefault="00027130" w:rsidP="00C07445">
      <w:pPr>
        <w:pStyle w:val="Heading1"/>
        <w:spacing w:after="240"/>
        <w:ind w:left="567"/>
        <w:jc w:val="both"/>
        <w:rPr>
          <w:rFonts w:ascii="Helvetica" w:hAnsi="Helvetica"/>
          <w:color w:val="0194A6"/>
          <w:sz w:val="44"/>
          <w:szCs w:val="44"/>
        </w:rPr>
      </w:pPr>
      <w:r>
        <w:rPr>
          <w:rFonts w:ascii="Helvetica" w:hAnsi="Helvetica"/>
          <w:color w:val="0194A6"/>
          <w:sz w:val="44"/>
          <w:szCs w:val="44"/>
        </w:rPr>
        <w:br w:type="page"/>
      </w:r>
    </w:p>
    <w:p w14:paraId="4ABA0DAB" w14:textId="77777777" w:rsidR="008117AE" w:rsidRDefault="00024FA4" w:rsidP="00C07445">
      <w:pPr>
        <w:pStyle w:val="Heading1"/>
        <w:spacing w:after="240"/>
        <w:ind w:left="567"/>
        <w:jc w:val="both"/>
        <w:rPr>
          <w:rFonts w:ascii="Helvetica" w:hAnsi="Helvetica"/>
          <w:color w:val="0194A6"/>
          <w:sz w:val="44"/>
          <w:szCs w:val="44"/>
        </w:rPr>
      </w:pPr>
      <w:r>
        <w:rPr>
          <w:rFonts w:ascii="Helvetica" w:hAnsi="Helvetica"/>
          <w:color w:val="0194A6"/>
          <w:sz w:val="44"/>
          <w:szCs w:val="44"/>
        </w:rPr>
        <w:t>Appendix A</w:t>
      </w:r>
    </w:p>
    <w:p w14:paraId="4ABA0DAC" w14:textId="77777777" w:rsidR="008117AE" w:rsidRPr="00A570C3" w:rsidRDefault="008117AE" w:rsidP="00C07445">
      <w:pPr>
        <w:pBdr>
          <w:bottom w:val="single" w:sz="12" w:space="0" w:color="auto"/>
        </w:pBdr>
        <w:spacing w:before="180"/>
        <w:ind w:left="567" w:right="-1"/>
        <w:jc w:val="both"/>
        <w:rPr>
          <w:rFonts w:ascii="Helvetica" w:hAnsi="Helvetica"/>
          <w:color w:val="0194A6"/>
          <w:sz w:val="28"/>
          <w:szCs w:val="24"/>
        </w:rPr>
      </w:pPr>
      <w:r>
        <w:rPr>
          <w:rFonts w:ascii="Helvetica" w:hAnsi="Helvetica"/>
          <w:color w:val="0194A6"/>
          <w:sz w:val="28"/>
          <w:szCs w:val="24"/>
        </w:rPr>
        <w:t>Stakeholders</w:t>
      </w:r>
    </w:p>
    <w:p w14:paraId="4ABA0DAD" w14:textId="77777777" w:rsidR="00E17E74" w:rsidRDefault="00E17E74" w:rsidP="0009214B">
      <w:pPr>
        <w:pStyle w:val="Bullet"/>
        <w:rPr>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1"/>
        <w:gridCol w:w="4617"/>
      </w:tblGrid>
      <w:tr w:rsidR="00710BF3" w14:paraId="4ABA0DBE" w14:textId="77777777" w:rsidTr="00710BF3">
        <w:trPr>
          <w:trHeight w:val="506"/>
        </w:trPr>
        <w:tc>
          <w:tcPr>
            <w:tcW w:w="2723" w:type="pct"/>
            <w:vMerge w:val="restart"/>
          </w:tcPr>
          <w:p w14:paraId="4ABA0DAE" w14:textId="77777777" w:rsidR="00710BF3" w:rsidRPr="000D2F92" w:rsidRDefault="00710BF3" w:rsidP="0009214B">
            <w:pPr>
              <w:pStyle w:val="Bullet"/>
            </w:pPr>
            <w:r w:rsidRPr="008117AE">
              <w:t>Australian Industry Group (AIG)</w:t>
            </w:r>
          </w:p>
          <w:p w14:paraId="4ABA0DAF" w14:textId="77777777" w:rsidR="00710BF3" w:rsidRPr="000D2F92" w:rsidRDefault="00710BF3" w:rsidP="0009214B">
            <w:pPr>
              <w:pStyle w:val="Bullet"/>
            </w:pPr>
            <w:r w:rsidRPr="008117AE">
              <w:t>Australian Council of Trade Unions</w:t>
            </w:r>
          </w:p>
          <w:p w14:paraId="4ABA0DB0" w14:textId="77777777" w:rsidR="00710BF3" w:rsidRPr="000D2F92" w:rsidRDefault="00710BF3" w:rsidP="0009214B">
            <w:pPr>
              <w:pStyle w:val="Bullet"/>
            </w:pPr>
            <w:r w:rsidRPr="008117AE">
              <w:t>Migrant Resource Centres</w:t>
            </w:r>
          </w:p>
          <w:p w14:paraId="4ABA0DB1" w14:textId="77777777" w:rsidR="00710BF3" w:rsidRPr="000D2F92" w:rsidRDefault="00710BF3" w:rsidP="0009214B">
            <w:pPr>
              <w:pStyle w:val="Bullet"/>
            </w:pPr>
            <w:r w:rsidRPr="008117AE">
              <w:t>Working Women’s Centre SA / NT/QLD</w:t>
            </w:r>
          </w:p>
          <w:p w14:paraId="4ABA0DB2" w14:textId="77777777" w:rsidR="00710BF3" w:rsidRPr="000D2F92" w:rsidRDefault="00710BF3" w:rsidP="0009214B">
            <w:pPr>
              <w:pStyle w:val="Bullet"/>
            </w:pPr>
            <w:r w:rsidRPr="008117AE">
              <w:t>Community Legal Centres</w:t>
            </w:r>
          </w:p>
          <w:p w14:paraId="4ABA0DB3" w14:textId="77777777" w:rsidR="00710BF3" w:rsidRPr="000D2F92" w:rsidRDefault="00710BF3" w:rsidP="0009214B">
            <w:pPr>
              <w:pStyle w:val="Bullet"/>
            </w:pPr>
            <w:r w:rsidRPr="008117AE">
              <w:t>FairWear</w:t>
            </w:r>
          </w:p>
          <w:p w14:paraId="4ABA0DB4" w14:textId="77777777" w:rsidR="00710BF3" w:rsidRPr="008117AE" w:rsidRDefault="00710BF3" w:rsidP="0009214B">
            <w:pPr>
              <w:pStyle w:val="Bullet"/>
            </w:pPr>
            <w:r w:rsidRPr="008117AE">
              <w:t>Australian Chamber of Commerce and Industry (ACCI)</w:t>
            </w:r>
          </w:p>
          <w:p w14:paraId="4ABA0DB5" w14:textId="77777777" w:rsidR="00710BF3" w:rsidRPr="000D2F92" w:rsidRDefault="00710BF3" w:rsidP="0009214B">
            <w:pPr>
              <w:pStyle w:val="Bullet"/>
            </w:pPr>
            <w:r w:rsidRPr="008117AE">
              <w:t>Australian Retailers Association</w:t>
            </w:r>
          </w:p>
        </w:tc>
        <w:tc>
          <w:tcPr>
            <w:tcW w:w="2277" w:type="pct"/>
            <w:vMerge w:val="restart"/>
          </w:tcPr>
          <w:p w14:paraId="4ABA0DB6" w14:textId="77777777" w:rsidR="00710BF3" w:rsidRPr="000D2F92" w:rsidRDefault="00710BF3" w:rsidP="0009214B">
            <w:pPr>
              <w:pStyle w:val="Bullet"/>
            </w:pPr>
            <w:r w:rsidRPr="008117AE">
              <w:t>NSW Business Chamber</w:t>
            </w:r>
          </w:p>
          <w:p w14:paraId="4ABA0DB7" w14:textId="77777777" w:rsidR="00710BF3" w:rsidRPr="000D2F92" w:rsidRDefault="00710BF3" w:rsidP="0009214B">
            <w:pPr>
              <w:pStyle w:val="Bullet"/>
            </w:pPr>
            <w:r w:rsidRPr="008117AE">
              <w:t>Brotherhood of St Laurence</w:t>
            </w:r>
          </w:p>
          <w:p w14:paraId="4ABA0DB8" w14:textId="77777777" w:rsidR="00710BF3" w:rsidRPr="000D2F92" w:rsidRDefault="00710BF3" w:rsidP="0009214B">
            <w:pPr>
              <w:pStyle w:val="Bullet"/>
            </w:pPr>
            <w:r w:rsidRPr="008117AE">
              <w:t>Asian Women At Work</w:t>
            </w:r>
          </w:p>
          <w:p w14:paraId="4ABA0DB9" w14:textId="77777777" w:rsidR="00710BF3" w:rsidRPr="000D2F92" w:rsidRDefault="00710BF3" w:rsidP="0009214B">
            <w:pPr>
              <w:pStyle w:val="Bullet"/>
            </w:pPr>
            <w:r w:rsidRPr="008117AE">
              <w:t>Immigrant Women’s Speak out</w:t>
            </w:r>
          </w:p>
          <w:p w14:paraId="4ABA0DBA" w14:textId="77777777" w:rsidR="00710BF3" w:rsidRPr="000D2F92" w:rsidRDefault="00710BF3" w:rsidP="0009214B">
            <w:pPr>
              <w:pStyle w:val="Bullet"/>
            </w:pPr>
            <w:r w:rsidRPr="008117AE">
              <w:t>Oxfam</w:t>
            </w:r>
          </w:p>
          <w:p w14:paraId="4ABA0DBB" w14:textId="77777777" w:rsidR="00710BF3" w:rsidRPr="000D2F92" w:rsidRDefault="00710BF3" w:rsidP="0009214B">
            <w:pPr>
              <w:pStyle w:val="Bullet"/>
            </w:pPr>
            <w:r>
              <w:t>Asian Business A</w:t>
            </w:r>
            <w:r w:rsidRPr="008117AE">
              <w:t>ssociations</w:t>
            </w:r>
          </w:p>
          <w:p w14:paraId="4ABA0DBC" w14:textId="77777777" w:rsidR="00710BF3" w:rsidRPr="008117AE" w:rsidRDefault="00710BF3" w:rsidP="0009214B">
            <w:pPr>
              <w:pStyle w:val="Bullet"/>
            </w:pPr>
            <w:r w:rsidRPr="008117AE">
              <w:t>Council of Textile and Fashion Industries Australia (TFIA)</w:t>
            </w:r>
          </w:p>
          <w:p w14:paraId="4ABA0DBD" w14:textId="77777777" w:rsidR="00710BF3" w:rsidRPr="000D2F92" w:rsidRDefault="00710BF3" w:rsidP="0009214B">
            <w:pPr>
              <w:pStyle w:val="Bullet"/>
            </w:pPr>
            <w:r w:rsidRPr="008117AE">
              <w:t>Textile, Clothing and Footwear Union Australia</w:t>
            </w:r>
            <w:r>
              <w:t xml:space="preserve"> (TCFUA)</w:t>
            </w:r>
          </w:p>
        </w:tc>
      </w:tr>
      <w:tr w:rsidR="00710BF3" w14:paraId="4ABA0DC1" w14:textId="77777777" w:rsidTr="00710BF3">
        <w:trPr>
          <w:trHeight w:val="506"/>
        </w:trPr>
        <w:tc>
          <w:tcPr>
            <w:tcW w:w="2723" w:type="pct"/>
            <w:vMerge/>
          </w:tcPr>
          <w:p w14:paraId="4ABA0DBF" w14:textId="77777777" w:rsidR="00710BF3" w:rsidRPr="000D2F92" w:rsidRDefault="00710BF3" w:rsidP="0009214B">
            <w:pPr>
              <w:pStyle w:val="Bullet"/>
            </w:pPr>
          </w:p>
        </w:tc>
        <w:tc>
          <w:tcPr>
            <w:tcW w:w="2277" w:type="pct"/>
            <w:vMerge/>
          </w:tcPr>
          <w:p w14:paraId="4ABA0DC0" w14:textId="77777777" w:rsidR="00710BF3" w:rsidRPr="000D2F92" w:rsidRDefault="00710BF3" w:rsidP="0009214B">
            <w:pPr>
              <w:pStyle w:val="Bullet"/>
            </w:pPr>
          </w:p>
        </w:tc>
      </w:tr>
      <w:tr w:rsidR="00710BF3" w14:paraId="4ABA0DC4" w14:textId="77777777" w:rsidTr="00710BF3">
        <w:trPr>
          <w:trHeight w:val="506"/>
        </w:trPr>
        <w:tc>
          <w:tcPr>
            <w:tcW w:w="2723" w:type="pct"/>
            <w:vMerge/>
          </w:tcPr>
          <w:p w14:paraId="4ABA0DC2" w14:textId="77777777" w:rsidR="00710BF3" w:rsidRPr="000D2F92" w:rsidRDefault="00710BF3" w:rsidP="0009214B">
            <w:pPr>
              <w:pStyle w:val="Bullet"/>
            </w:pPr>
          </w:p>
        </w:tc>
        <w:tc>
          <w:tcPr>
            <w:tcW w:w="2277" w:type="pct"/>
            <w:vMerge/>
          </w:tcPr>
          <w:p w14:paraId="4ABA0DC3" w14:textId="77777777" w:rsidR="00710BF3" w:rsidRPr="000D2F92" w:rsidRDefault="00710BF3" w:rsidP="0009214B">
            <w:pPr>
              <w:pStyle w:val="Bullet"/>
            </w:pPr>
          </w:p>
        </w:tc>
      </w:tr>
      <w:tr w:rsidR="00710BF3" w14:paraId="4ABA0DC7" w14:textId="77777777" w:rsidTr="00710BF3">
        <w:trPr>
          <w:trHeight w:val="506"/>
        </w:trPr>
        <w:tc>
          <w:tcPr>
            <w:tcW w:w="2723" w:type="pct"/>
            <w:vMerge/>
          </w:tcPr>
          <w:p w14:paraId="4ABA0DC5" w14:textId="77777777" w:rsidR="00710BF3" w:rsidRPr="000D2F92" w:rsidRDefault="00710BF3" w:rsidP="0009214B">
            <w:pPr>
              <w:pStyle w:val="Bullet"/>
            </w:pPr>
          </w:p>
        </w:tc>
        <w:tc>
          <w:tcPr>
            <w:tcW w:w="2277" w:type="pct"/>
            <w:vMerge/>
          </w:tcPr>
          <w:p w14:paraId="4ABA0DC6" w14:textId="77777777" w:rsidR="00710BF3" w:rsidRPr="000D2F92" w:rsidRDefault="00710BF3" w:rsidP="0009214B">
            <w:pPr>
              <w:pStyle w:val="Bullet"/>
            </w:pPr>
          </w:p>
        </w:tc>
      </w:tr>
      <w:tr w:rsidR="00710BF3" w14:paraId="4ABA0DCA" w14:textId="77777777" w:rsidTr="00710BF3">
        <w:trPr>
          <w:trHeight w:val="506"/>
        </w:trPr>
        <w:tc>
          <w:tcPr>
            <w:tcW w:w="2723" w:type="pct"/>
            <w:vMerge/>
          </w:tcPr>
          <w:p w14:paraId="4ABA0DC8" w14:textId="77777777" w:rsidR="00710BF3" w:rsidRPr="000D2F92" w:rsidRDefault="00710BF3" w:rsidP="0009214B">
            <w:pPr>
              <w:pStyle w:val="Bullet"/>
            </w:pPr>
          </w:p>
        </w:tc>
        <w:tc>
          <w:tcPr>
            <w:tcW w:w="2277" w:type="pct"/>
            <w:vMerge/>
          </w:tcPr>
          <w:p w14:paraId="4ABA0DC9" w14:textId="77777777" w:rsidR="00710BF3" w:rsidRPr="000D2F92" w:rsidRDefault="00710BF3" w:rsidP="0009214B">
            <w:pPr>
              <w:pStyle w:val="Bullet"/>
            </w:pPr>
          </w:p>
        </w:tc>
      </w:tr>
      <w:tr w:rsidR="00710BF3" w14:paraId="4ABA0DCD" w14:textId="77777777" w:rsidTr="00710BF3">
        <w:trPr>
          <w:trHeight w:val="506"/>
        </w:trPr>
        <w:tc>
          <w:tcPr>
            <w:tcW w:w="2723" w:type="pct"/>
            <w:vMerge/>
          </w:tcPr>
          <w:p w14:paraId="4ABA0DCB" w14:textId="77777777" w:rsidR="00710BF3" w:rsidRPr="000D2F92" w:rsidRDefault="00710BF3" w:rsidP="0009214B">
            <w:pPr>
              <w:pStyle w:val="Bullet"/>
            </w:pPr>
          </w:p>
        </w:tc>
        <w:tc>
          <w:tcPr>
            <w:tcW w:w="2277" w:type="pct"/>
            <w:vMerge/>
          </w:tcPr>
          <w:p w14:paraId="4ABA0DCC" w14:textId="77777777" w:rsidR="00710BF3" w:rsidRPr="000D2F92" w:rsidRDefault="00710BF3" w:rsidP="0009214B">
            <w:pPr>
              <w:pStyle w:val="Bullet"/>
            </w:pPr>
          </w:p>
        </w:tc>
      </w:tr>
      <w:tr w:rsidR="00710BF3" w14:paraId="4ABA0DD0" w14:textId="77777777" w:rsidTr="00710BF3">
        <w:trPr>
          <w:trHeight w:val="506"/>
        </w:trPr>
        <w:tc>
          <w:tcPr>
            <w:tcW w:w="2723" w:type="pct"/>
            <w:vMerge/>
          </w:tcPr>
          <w:p w14:paraId="4ABA0DCE" w14:textId="77777777" w:rsidR="00710BF3" w:rsidRPr="008117AE" w:rsidRDefault="00710BF3" w:rsidP="0009214B">
            <w:pPr>
              <w:pStyle w:val="Bullet"/>
            </w:pPr>
          </w:p>
        </w:tc>
        <w:tc>
          <w:tcPr>
            <w:tcW w:w="2277" w:type="pct"/>
            <w:vMerge/>
          </w:tcPr>
          <w:p w14:paraId="4ABA0DCF" w14:textId="77777777" w:rsidR="00710BF3" w:rsidRPr="008117AE" w:rsidRDefault="00710BF3" w:rsidP="0009214B">
            <w:pPr>
              <w:pStyle w:val="Bullet"/>
            </w:pPr>
          </w:p>
        </w:tc>
      </w:tr>
      <w:tr w:rsidR="00710BF3" w14:paraId="4ABA0DD3" w14:textId="77777777" w:rsidTr="00710BF3">
        <w:trPr>
          <w:trHeight w:val="506"/>
        </w:trPr>
        <w:tc>
          <w:tcPr>
            <w:tcW w:w="2723" w:type="pct"/>
            <w:vMerge/>
          </w:tcPr>
          <w:p w14:paraId="4ABA0DD1" w14:textId="77777777" w:rsidR="00710BF3" w:rsidRPr="008117AE" w:rsidRDefault="00710BF3" w:rsidP="0009214B">
            <w:pPr>
              <w:pStyle w:val="Bullet"/>
            </w:pPr>
          </w:p>
        </w:tc>
        <w:tc>
          <w:tcPr>
            <w:tcW w:w="2277" w:type="pct"/>
            <w:vMerge/>
          </w:tcPr>
          <w:p w14:paraId="4ABA0DD2" w14:textId="77777777" w:rsidR="00710BF3" w:rsidRPr="008117AE" w:rsidRDefault="00710BF3" w:rsidP="0009214B">
            <w:pPr>
              <w:pStyle w:val="Bullet"/>
            </w:pPr>
          </w:p>
        </w:tc>
      </w:tr>
    </w:tbl>
    <w:p w14:paraId="4ABA0DD4" w14:textId="77777777" w:rsidR="00710BF3" w:rsidRDefault="00710BF3" w:rsidP="00710BF3">
      <w:pPr>
        <w:pStyle w:val="Heading1"/>
        <w:spacing w:after="240"/>
        <w:ind w:left="567"/>
        <w:jc w:val="both"/>
        <w:rPr>
          <w:rFonts w:ascii="Helvetica" w:hAnsi="Helvetica"/>
          <w:color w:val="0194A6"/>
          <w:sz w:val="44"/>
          <w:szCs w:val="44"/>
        </w:rPr>
        <w:sectPr w:rsidR="00710BF3" w:rsidSect="000D2F92">
          <w:headerReference w:type="default" r:id="rId35"/>
          <w:footerReference w:type="default" r:id="rId36"/>
          <w:headerReference w:type="first" r:id="rId37"/>
          <w:footerReference w:type="first" r:id="rId38"/>
          <w:pgSz w:w="11906" w:h="16838" w:code="9"/>
          <w:pgMar w:top="851" w:right="566" w:bottom="2127" w:left="1418" w:header="567" w:footer="567" w:gutter="0"/>
          <w:cols w:space="720"/>
          <w:titlePg/>
          <w:docGrid w:linePitch="299"/>
        </w:sectPr>
      </w:pPr>
    </w:p>
    <w:p w14:paraId="4ABA0DD5" w14:textId="77777777" w:rsidR="00710BF3" w:rsidRDefault="00710BF3" w:rsidP="00710BF3">
      <w:pPr>
        <w:pStyle w:val="Heading1"/>
        <w:spacing w:after="240"/>
        <w:ind w:left="-1134"/>
        <w:jc w:val="both"/>
        <w:rPr>
          <w:rFonts w:ascii="Helvetica" w:hAnsi="Helvetica"/>
          <w:color w:val="0194A6"/>
          <w:sz w:val="44"/>
          <w:szCs w:val="44"/>
        </w:rPr>
      </w:pPr>
      <w:r>
        <w:rPr>
          <w:rFonts w:ascii="Helvetica" w:hAnsi="Helvetica"/>
          <w:color w:val="0194A6"/>
          <w:sz w:val="44"/>
          <w:szCs w:val="44"/>
        </w:rPr>
        <w:t>Appendix B</w:t>
      </w:r>
    </w:p>
    <w:p w14:paraId="4ABA0DD6" w14:textId="77777777" w:rsidR="00710BF3" w:rsidRPr="00A570C3" w:rsidRDefault="00710BF3" w:rsidP="00710BF3">
      <w:pPr>
        <w:pBdr>
          <w:bottom w:val="single" w:sz="12" w:space="0" w:color="auto"/>
        </w:pBdr>
        <w:spacing w:before="180"/>
        <w:ind w:left="-1134" w:right="-1"/>
        <w:jc w:val="both"/>
        <w:rPr>
          <w:rFonts w:ascii="Helvetica" w:hAnsi="Helvetica"/>
          <w:color w:val="0194A6"/>
          <w:sz w:val="28"/>
          <w:szCs w:val="24"/>
        </w:rPr>
      </w:pPr>
      <w:r>
        <w:rPr>
          <w:rFonts w:ascii="Helvetica" w:hAnsi="Helvetica"/>
          <w:color w:val="0194A6"/>
          <w:sz w:val="28"/>
          <w:szCs w:val="24"/>
        </w:rPr>
        <w:t>TCF Collateral – Facebook Posts</w:t>
      </w:r>
    </w:p>
    <w:p w14:paraId="4ABA0DE9" w14:textId="2BE38921" w:rsidR="00A22329" w:rsidRDefault="004656D6" w:rsidP="00A22329">
      <w:pPr>
        <w:spacing w:before="240" w:after="120" w:line="360" w:lineRule="auto"/>
        <w:ind w:left="-1134" w:right="-1"/>
        <w:jc w:val="both"/>
        <w:rPr>
          <w:rFonts w:ascii="Helvetica" w:hAnsi="Helvetica" w:cstheme="minorHAnsi"/>
          <w:b/>
          <w:color w:val="0194A6"/>
          <w:sz w:val="24"/>
          <w:szCs w:val="24"/>
        </w:rPr>
      </w:pPr>
      <w:r>
        <w:rPr>
          <w:rFonts w:ascii="Helvetica" w:hAnsi="Helvetica" w:cstheme="minorHAnsi"/>
          <w:b/>
          <w:noProof/>
          <w:color w:val="0194A6"/>
          <w:sz w:val="24"/>
          <w:szCs w:val="24"/>
          <w:lang w:eastAsia="en-AU"/>
        </w:rPr>
        <mc:AlternateContent>
          <mc:Choice Requires="wpg">
            <w:drawing>
              <wp:anchor distT="0" distB="0" distL="114300" distR="114300" simplePos="0" relativeHeight="251692032" behindDoc="0" locked="0" layoutInCell="1" allowOverlap="1" wp14:anchorId="4ABA0E4D" wp14:editId="33E26253">
                <wp:simplePos x="0" y="0"/>
                <wp:positionH relativeFrom="column">
                  <wp:posOffset>-728853</wp:posOffset>
                </wp:positionH>
                <wp:positionV relativeFrom="paragraph">
                  <wp:posOffset>435966</wp:posOffset>
                </wp:positionV>
                <wp:extent cx="8141818" cy="3599078"/>
                <wp:effectExtent l="19050" t="19050" r="12065" b="20955"/>
                <wp:wrapNone/>
                <wp:docPr id="33" name="Group 33" title="Infographic"/>
                <wp:cNvGraphicFramePr/>
                <a:graphic xmlns:a="http://schemas.openxmlformats.org/drawingml/2006/main">
                  <a:graphicData uri="http://schemas.microsoft.com/office/word/2010/wordprocessingGroup">
                    <wpg:wgp>
                      <wpg:cNvGrpSpPr/>
                      <wpg:grpSpPr>
                        <a:xfrm>
                          <a:off x="0" y="0"/>
                          <a:ext cx="8141818" cy="3599078"/>
                          <a:chOff x="0" y="0"/>
                          <a:chExt cx="8141818" cy="3599078"/>
                        </a:xfrm>
                      </wpg:grpSpPr>
                      <pic:pic xmlns:pic="http://schemas.openxmlformats.org/drawingml/2006/picture">
                        <pic:nvPicPr>
                          <pic:cNvPr id="30" name="Picture 3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5530291" y="0"/>
                            <a:ext cx="2611527" cy="3599078"/>
                          </a:xfrm>
                          <a:prstGeom prst="rect">
                            <a:avLst/>
                          </a:prstGeom>
                          <a:ln w="19050">
                            <a:solidFill>
                              <a:schemeClr val="tx1"/>
                            </a:solidFill>
                          </a:ln>
                        </pic:spPr>
                      </pic:pic>
                      <pic:pic xmlns:pic="http://schemas.openxmlformats.org/drawingml/2006/picture">
                        <pic:nvPicPr>
                          <pic:cNvPr id="31" name="Picture 31"/>
                          <pic:cNvPicPr>
                            <a:picLocks/>
                          </pic:cNvPicPr>
                        </pic:nvPicPr>
                        <pic:blipFill>
                          <a:blip r:embed="rId40">
                            <a:extLst>
                              <a:ext uri="{28A0092B-C50C-407E-A947-70E740481C1C}">
                                <a14:useLocalDpi xmlns:a14="http://schemas.microsoft.com/office/drawing/2010/main" val="0"/>
                              </a:ext>
                            </a:extLst>
                          </a:blip>
                          <a:stretch>
                            <a:fillRect/>
                          </a:stretch>
                        </pic:blipFill>
                        <pic:spPr>
                          <a:xfrm>
                            <a:off x="0" y="0"/>
                            <a:ext cx="2604211" cy="3599078"/>
                          </a:xfrm>
                          <a:prstGeom prst="rect">
                            <a:avLst/>
                          </a:prstGeom>
                          <a:ln w="19050">
                            <a:solidFill>
                              <a:schemeClr val="tx1"/>
                            </a:solidFill>
                          </a:ln>
                        </pic:spPr>
                      </pic:pic>
                      <pic:pic xmlns:pic="http://schemas.openxmlformats.org/drawingml/2006/picture">
                        <pic:nvPicPr>
                          <pic:cNvPr id="11" name="Picture 11"/>
                          <pic:cNvPicPr>
                            <a:picLocks/>
                          </pic:cNvPicPr>
                        </pic:nvPicPr>
                        <pic:blipFill>
                          <a:blip r:embed="rId41">
                            <a:extLst>
                              <a:ext uri="{28A0092B-C50C-407E-A947-70E740481C1C}">
                                <a14:useLocalDpi xmlns:a14="http://schemas.microsoft.com/office/drawing/2010/main" val="0"/>
                              </a:ext>
                            </a:extLst>
                          </a:blip>
                          <a:stretch>
                            <a:fillRect/>
                          </a:stretch>
                        </pic:blipFill>
                        <pic:spPr>
                          <a:xfrm>
                            <a:off x="2779776" y="0"/>
                            <a:ext cx="2604211" cy="3599078"/>
                          </a:xfrm>
                          <a:prstGeom prst="rect">
                            <a:avLst/>
                          </a:prstGeom>
                          <a:ln w="19050">
                            <a:solidFill>
                              <a:schemeClr val="tx1"/>
                            </a:solidFill>
                          </a:ln>
                        </pic:spPr>
                      </pic:pic>
                    </wpg:wgp>
                  </a:graphicData>
                </a:graphic>
              </wp:anchor>
            </w:drawing>
          </mc:Choice>
          <mc:Fallback>
            <w:pict>
              <v:group id="Group 33" o:spid="_x0000_s1026" alt="Title: Infographic" style="position:absolute;margin-left:-57.4pt;margin-top:34.35pt;width:641.1pt;height:283.4pt;z-index:251692032" coordsize="81418,35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">
                <v:shape id="Picture 30" o:spid="_x0000_s1027" type="#_x0000_t75" style="position:absolute;left:55302;width:26116;height:35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uZ7BAAAA2wAAAA8AAABkcnMvZG93bnJldi54bWxET11rwjAUfR/4H8Id7GXYVIUh1ShDFCYo&#10;w27o66W5azubm5LEWv+9eRB8PJzv+bI3jejI+dqyglGSgiAurK65VPD7sxlOQfiArLGxTApu5GG5&#10;GLzMMdP2ygfq8lCKGMI+QwVVCG0mpS8qMugT2xJH7s86gyFCV0rt8BrDTSPHafohDdYcGypsaVVR&#10;cc4vRsHGv3d+ezyNvvX+cG7K//WOx2ul3l77zxmIQH14ih/uL61gEtfHL/E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uZ7BAAAA2wAAAA8AAAAAAAAAAAAAAAAAnwIA&#10;AGRycy9kb3ducmV2LnhtbFBLBQYAAAAABAAEAPcAAACNAwAAAAA=&#10;" stroked="t" strokecolor="black [3213]" strokeweight="1.5pt">
                  <v:imagedata r:id="rId42" o:title=""/>
                  <v:path arrowok="t"/>
                </v:shape>
                <v:shape id="Picture 31" o:spid="_x0000_s1028" type="#_x0000_t75" style="position:absolute;width:26042;height:35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PenDCAAAA2wAAAA8AAABkcnMvZG93bnJldi54bWxEj0+LwjAUxO8LfofwBG9rWgVZqlFEETwJ&#10;6xb/3B7Nsy02LyWJtfvtjbCwx2FmfsMsVr1pREfO15YVpOMEBHFhdc2lgvxn9/kFwgdkjY1lUvBL&#10;HlbLwccCM22f/E3dMZQiQthnqKAKoc2k9EVFBv3YtsTRu1lnMETpSqkdPiPcNHKSJDNpsOa4UGFL&#10;m4qK+/FhFPTX8MjdOc23Bz3z1Jxsd/cXpUbDfj0HEagP/+G/9l4rmKbw/h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D3pwwgAAANsAAAAPAAAAAAAAAAAAAAAAAJ8C&#10;AABkcnMvZG93bnJldi54bWxQSwUGAAAAAAQABAD3AAAAjgMAAAAA&#10;" stroked="t" strokecolor="black [3213]" strokeweight="1.5pt">
                  <v:imagedata r:id="rId43" o:title=""/>
                  <v:path arrowok="t"/>
                  <o:lock v:ext="edit" aspectratio="f"/>
                </v:shape>
                <v:shape id="Picture 11" o:spid="_x0000_s1029" type="#_x0000_t75" style="position:absolute;left:27797;width:26042;height:35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HwvbCAAAA2wAAAA8AAABkcnMvZG93bnJldi54bWxET01rAjEQvQv9D2EKvWl2pWjZGqVaCsWL&#10;6Fp6nW6mm6WbyZKkuvrrjSB4m8f7nNmit604kA+NYwX5KANBXDndcK1gX34MX0CEiKyxdUwKThRg&#10;MX8YzLDQ7shbOuxiLVIIhwIVmBi7QspQGbIYRq4jTtyv8xZjgr6W2uMxhdtWjrNsIi02nBoMdrQy&#10;VP3t/q2CSfn1/exPq3U5XZqNP3ft/uc9V+rpsX97BRGpj3fxzf2p0/wcrr+kA+T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B8L2wgAAANsAAAAPAAAAAAAAAAAAAAAAAJ8C&#10;AABkcnMvZG93bnJldi54bWxQSwUGAAAAAAQABAD3AAAAjgMAAAAA&#10;" stroked="t" strokecolor="black [3213]" strokeweight="1.5pt">
                  <v:imagedata r:id="rId44" o:title=""/>
                  <v:path arrowok="t"/>
                  <o:lock v:ext="edit" aspectratio="f"/>
                </v:shape>
              </v:group>
            </w:pict>
          </mc:Fallback>
        </mc:AlternateContent>
      </w:r>
      <w:r w:rsidR="00710BF3">
        <w:rPr>
          <w:rFonts w:ascii="Helvetica" w:hAnsi="Helvetica" w:cstheme="minorHAnsi"/>
          <w:b/>
          <w:color w:val="0194A6"/>
          <w:sz w:val="24"/>
          <w:szCs w:val="24"/>
        </w:rPr>
        <w:t>Week One</w:t>
      </w:r>
    </w:p>
    <w:p w14:paraId="5310740E" w14:textId="77777777" w:rsidR="00A22329" w:rsidRDefault="00A22329">
      <w:pPr>
        <w:rPr>
          <w:rFonts w:ascii="Helvetica" w:hAnsi="Helvetica" w:cstheme="minorHAnsi"/>
          <w:b/>
          <w:color w:val="0194A6"/>
          <w:sz w:val="24"/>
          <w:szCs w:val="24"/>
        </w:rPr>
      </w:pPr>
      <w:r>
        <w:rPr>
          <w:rFonts w:ascii="Helvetica" w:hAnsi="Helvetica" w:cstheme="minorHAnsi"/>
          <w:b/>
          <w:color w:val="0194A6"/>
          <w:sz w:val="24"/>
          <w:szCs w:val="24"/>
        </w:rPr>
        <w:br w:type="page"/>
      </w:r>
    </w:p>
    <w:p w14:paraId="3AC4D31B" w14:textId="77777777" w:rsidR="004656D6" w:rsidRDefault="004656D6" w:rsidP="00A22329">
      <w:pPr>
        <w:spacing w:before="240" w:after="120" w:line="360" w:lineRule="auto"/>
        <w:ind w:left="-1134" w:right="-1"/>
        <w:jc w:val="both"/>
        <w:rPr>
          <w:highlight w:val="yellow"/>
        </w:rPr>
      </w:pPr>
    </w:p>
    <w:p w14:paraId="4ABA0DEA" w14:textId="77777777" w:rsidR="004656D6" w:rsidRDefault="004656D6" w:rsidP="004656D6">
      <w:pPr>
        <w:spacing w:before="240" w:after="120" w:line="360" w:lineRule="auto"/>
        <w:ind w:left="-1134" w:right="-1"/>
        <w:jc w:val="both"/>
        <w:rPr>
          <w:rFonts w:ascii="Helvetica" w:hAnsi="Helvetica" w:cstheme="minorHAnsi"/>
          <w:b/>
          <w:color w:val="0194A6"/>
          <w:sz w:val="24"/>
          <w:szCs w:val="24"/>
        </w:rPr>
      </w:pPr>
      <w:r>
        <w:rPr>
          <w:rFonts w:ascii="Helvetica" w:hAnsi="Helvetica" w:cstheme="minorHAnsi"/>
          <w:b/>
          <w:color w:val="0194A6"/>
          <w:sz w:val="24"/>
          <w:szCs w:val="24"/>
        </w:rPr>
        <w:t>Week Two</w:t>
      </w:r>
    </w:p>
    <w:p w14:paraId="4ABA0DFD" w14:textId="39411859" w:rsidR="004656D6" w:rsidRDefault="004656D6" w:rsidP="00A22329">
      <w:pPr>
        <w:spacing w:before="240" w:after="120" w:line="360" w:lineRule="auto"/>
        <w:ind w:left="-1134" w:right="-1"/>
        <w:jc w:val="both"/>
        <w:rPr>
          <w:highlight w:val="yellow"/>
        </w:rPr>
      </w:pPr>
      <w:r w:rsidRPr="004656D6">
        <w:rPr>
          <w:rFonts w:ascii="Helvetica" w:hAnsi="Helvetica" w:cstheme="minorHAnsi"/>
          <w:b/>
          <w:noProof/>
          <w:color w:val="0194A6"/>
          <w:sz w:val="24"/>
          <w:szCs w:val="24"/>
          <w:lang w:eastAsia="en-AU"/>
        </w:rPr>
        <w:drawing>
          <wp:anchor distT="0" distB="0" distL="114300" distR="114300" simplePos="0" relativeHeight="251698176" behindDoc="1" locked="0" layoutInCell="1" allowOverlap="1" wp14:anchorId="4ABA0E4F" wp14:editId="117440B0">
            <wp:simplePos x="0" y="0"/>
            <wp:positionH relativeFrom="column">
              <wp:posOffset>-727075</wp:posOffset>
            </wp:positionH>
            <wp:positionV relativeFrom="paragraph">
              <wp:posOffset>40005</wp:posOffset>
            </wp:positionV>
            <wp:extent cx="2606040" cy="3599815"/>
            <wp:effectExtent l="19050" t="19050" r="22860" b="19685"/>
            <wp:wrapSquare wrapText="bothSides"/>
            <wp:docPr id="44" name="Picture 44" title="Info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606040" cy="35998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4656D6">
        <w:rPr>
          <w:rFonts w:ascii="Helvetica" w:hAnsi="Helvetica" w:cstheme="minorHAnsi"/>
          <w:b/>
          <w:noProof/>
          <w:color w:val="0194A6"/>
          <w:sz w:val="24"/>
          <w:szCs w:val="24"/>
          <w:lang w:eastAsia="en-AU"/>
        </w:rPr>
        <w:drawing>
          <wp:anchor distT="0" distB="0" distL="114300" distR="114300" simplePos="0" relativeHeight="251699200" behindDoc="1" locked="0" layoutInCell="1" allowOverlap="1" wp14:anchorId="4ABA0E51" wp14:editId="4F0BC43D">
            <wp:simplePos x="0" y="0"/>
            <wp:positionH relativeFrom="column">
              <wp:posOffset>2024380</wp:posOffset>
            </wp:positionH>
            <wp:positionV relativeFrom="paragraph">
              <wp:posOffset>39370</wp:posOffset>
            </wp:positionV>
            <wp:extent cx="2606040" cy="3599815"/>
            <wp:effectExtent l="19050" t="19050" r="22860" b="19685"/>
            <wp:wrapSquare wrapText="bothSides"/>
            <wp:docPr id="45" name="Picture 45" title="Info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606040" cy="35998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4656D6">
        <w:rPr>
          <w:rFonts w:ascii="Helvetica" w:hAnsi="Helvetica" w:cstheme="minorHAnsi"/>
          <w:b/>
          <w:noProof/>
          <w:color w:val="0194A6"/>
          <w:sz w:val="24"/>
          <w:szCs w:val="24"/>
          <w:lang w:eastAsia="en-AU"/>
        </w:rPr>
        <w:drawing>
          <wp:anchor distT="0" distB="0" distL="114300" distR="114300" simplePos="0" relativeHeight="251700224" behindDoc="1" locked="0" layoutInCell="1" allowOverlap="1" wp14:anchorId="4ABA0E53" wp14:editId="4DEE6E56">
            <wp:simplePos x="0" y="0"/>
            <wp:positionH relativeFrom="column">
              <wp:posOffset>4775200</wp:posOffset>
            </wp:positionH>
            <wp:positionV relativeFrom="paragraph">
              <wp:posOffset>39370</wp:posOffset>
            </wp:positionV>
            <wp:extent cx="2606040" cy="3599815"/>
            <wp:effectExtent l="19050" t="19050" r="22860" b="19685"/>
            <wp:wrapSquare wrapText="bothSides"/>
            <wp:docPr id="46" name="Picture 46" title="Info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606040" cy="35998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4ABA0DFE" w14:textId="77777777" w:rsidR="004656D6" w:rsidRDefault="004656D6" w:rsidP="004656D6">
      <w:pPr>
        <w:tabs>
          <w:tab w:val="left" w:pos="11624"/>
        </w:tabs>
        <w:jc w:val="center"/>
        <w:rPr>
          <w:rFonts w:ascii="Helvetica" w:eastAsiaTheme="minorHAnsi" w:hAnsi="Helvetica"/>
          <w:szCs w:val="22"/>
          <w:highlight w:val="yellow"/>
        </w:rPr>
      </w:pPr>
      <w:r>
        <w:rPr>
          <w:highlight w:val="yellow"/>
        </w:rPr>
        <w:br w:type="page"/>
      </w:r>
    </w:p>
    <w:p w14:paraId="4ABA0DFF" w14:textId="77777777" w:rsidR="004656D6" w:rsidRDefault="004656D6" w:rsidP="004656D6">
      <w:pPr>
        <w:spacing w:before="240" w:after="120" w:line="360" w:lineRule="auto"/>
        <w:ind w:left="-1134" w:right="-1"/>
        <w:jc w:val="both"/>
        <w:rPr>
          <w:rFonts w:ascii="Helvetica" w:hAnsi="Helvetica" w:cstheme="minorHAnsi"/>
          <w:b/>
          <w:color w:val="0194A6"/>
          <w:sz w:val="24"/>
          <w:szCs w:val="24"/>
        </w:rPr>
      </w:pPr>
      <w:r>
        <w:rPr>
          <w:rFonts w:ascii="Helvetica" w:hAnsi="Helvetica" w:cstheme="minorHAnsi"/>
          <w:b/>
          <w:color w:val="0194A6"/>
          <w:sz w:val="24"/>
          <w:szCs w:val="24"/>
        </w:rPr>
        <w:t>Week Three</w:t>
      </w:r>
    </w:p>
    <w:p w14:paraId="4ABA0E0D" w14:textId="114FF151" w:rsidR="004656D6" w:rsidRDefault="004656D6" w:rsidP="00A22329">
      <w:pPr>
        <w:spacing w:before="240" w:after="120" w:line="360" w:lineRule="auto"/>
        <w:ind w:left="-1134" w:right="-1"/>
        <w:jc w:val="both"/>
        <w:rPr>
          <w:highlight w:val="yellow"/>
        </w:rPr>
      </w:pPr>
      <w:r w:rsidRPr="004656D6">
        <w:rPr>
          <w:rFonts w:ascii="Helvetica" w:hAnsi="Helvetica" w:cstheme="minorHAnsi"/>
          <w:b/>
          <w:noProof/>
          <w:color w:val="0194A6"/>
          <w:sz w:val="24"/>
          <w:szCs w:val="24"/>
          <w:lang w:eastAsia="en-AU"/>
        </w:rPr>
        <w:drawing>
          <wp:anchor distT="0" distB="0" distL="114300" distR="114300" simplePos="0" relativeHeight="251703296" behindDoc="1" locked="0" layoutInCell="1" allowOverlap="1" wp14:anchorId="4ABA0E55" wp14:editId="0D13DC13">
            <wp:simplePos x="0" y="0"/>
            <wp:positionH relativeFrom="column">
              <wp:posOffset>2030095</wp:posOffset>
            </wp:positionH>
            <wp:positionV relativeFrom="paragraph">
              <wp:posOffset>33020</wp:posOffset>
            </wp:positionV>
            <wp:extent cx="2606040" cy="3599815"/>
            <wp:effectExtent l="19050" t="19050" r="22860" b="19685"/>
            <wp:wrapTight wrapText="bothSides">
              <wp:wrapPolygon edited="0">
                <wp:start x="-158" y="-114"/>
                <wp:lineTo x="-158" y="21604"/>
                <wp:lineTo x="21632" y="21604"/>
                <wp:lineTo x="21632" y="-114"/>
                <wp:lineTo x="-158" y="-114"/>
              </wp:wrapPolygon>
            </wp:wrapTight>
            <wp:docPr id="17" name="Picture 17" title="Info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606040" cy="35998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4656D6">
        <w:rPr>
          <w:rFonts w:ascii="Helvetica" w:hAnsi="Helvetica" w:cstheme="minorHAnsi"/>
          <w:b/>
          <w:noProof/>
          <w:color w:val="0194A6"/>
          <w:sz w:val="24"/>
          <w:szCs w:val="24"/>
          <w:lang w:eastAsia="en-AU"/>
        </w:rPr>
        <w:drawing>
          <wp:anchor distT="0" distB="0" distL="114300" distR="114300" simplePos="0" relativeHeight="251704320" behindDoc="1" locked="0" layoutInCell="1" allowOverlap="1" wp14:anchorId="4ABA0E57" wp14:editId="55648A20">
            <wp:simplePos x="0" y="0"/>
            <wp:positionH relativeFrom="column">
              <wp:posOffset>4780915</wp:posOffset>
            </wp:positionH>
            <wp:positionV relativeFrom="paragraph">
              <wp:posOffset>33655</wp:posOffset>
            </wp:positionV>
            <wp:extent cx="2606040" cy="3599815"/>
            <wp:effectExtent l="19050" t="19050" r="22860" b="19685"/>
            <wp:wrapTight wrapText="bothSides">
              <wp:wrapPolygon edited="0">
                <wp:start x="-158" y="-114"/>
                <wp:lineTo x="-158" y="21604"/>
                <wp:lineTo x="21632" y="21604"/>
                <wp:lineTo x="21632" y="-114"/>
                <wp:lineTo x="-158" y="-114"/>
              </wp:wrapPolygon>
            </wp:wrapTight>
            <wp:docPr id="47" name="Picture 47" title="Info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606040" cy="35998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4656D6">
        <w:rPr>
          <w:rFonts w:ascii="Helvetica" w:hAnsi="Helvetica" w:cstheme="minorHAnsi"/>
          <w:b/>
          <w:noProof/>
          <w:color w:val="0194A6"/>
          <w:sz w:val="24"/>
          <w:szCs w:val="24"/>
          <w:lang w:eastAsia="en-AU"/>
        </w:rPr>
        <w:drawing>
          <wp:anchor distT="0" distB="0" distL="114300" distR="114300" simplePos="0" relativeHeight="251702272" behindDoc="1" locked="0" layoutInCell="1" allowOverlap="1" wp14:anchorId="4ABA0E59" wp14:editId="632D2154">
            <wp:simplePos x="0" y="0"/>
            <wp:positionH relativeFrom="column">
              <wp:posOffset>-711835</wp:posOffset>
            </wp:positionH>
            <wp:positionV relativeFrom="paragraph">
              <wp:posOffset>30480</wp:posOffset>
            </wp:positionV>
            <wp:extent cx="2606040" cy="3599815"/>
            <wp:effectExtent l="19050" t="19050" r="22860" b="19685"/>
            <wp:wrapTight wrapText="bothSides">
              <wp:wrapPolygon edited="0">
                <wp:start x="-158" y="-114"/>
                <wp:lineTo x="-158" y="21604"/>
                <wp:lineTo x="21632" y="21604"/>
                <wp:lineTo x="21632" y="-114"/>
                <wp:lineTo x="-158" y="-114"/>
              </wp:wrapPolygon>
            </wp:wrapTight>
            <wp:docPr id="19" name="Picture 19" title="Info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606040" cy="35998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4ABA0E0E" w14:textId="77777777" w:rsidR="004656D6" w:rsidRDefault="004656D6">
      <w:pPr>
        <w:rPr>
          <w:rFonts w:ascii="Helvetica" w:eastAsiaTheme="minorHAnsi" w:hAnsi="Helvetica"/>
          <w:szCs w:val="22"/>
          <w:highlight w:val="yellow"/>
        </w:rPr>
      </w:pPr>
      <w:r>
        <w:rPr>
          <w:highlight w:val="yellow"/>
        </w:rPr>
        <w:br w:type="page"/>
      </w:r>
    </w:p>
    <w:p w14:paraId="4ABA0E1E" w14:textId="42E961E1" w:rsidR="003D71A1" w:rsidRDefault="003D71A1" w:rsidP="00A22329">
      <w:pPr>
        <w:spacing w:before="240" w:after="120" w:line="360" w:lineRule="auto"/>
        <w:ind w:left="-1134" w:right="-1"/>
        <w:jc w:val="both"/>
        <w:rPr>
          <w:highlight w:val="yellow"/>
        </w:rPr>
      </w:pPr>
      <w:r w:rsidRPr="004656D6">
        <w:rPr>
          <w:rFonts w:ascii="Helvetica" w:hAnsi="Helvetica" w:cstheme="minorHAnsi"/>
          <w:b/>
          <w:noProof/>
          <w:color w:val="0194A6"/>
          <w:sz w:val="24"/>
          <w:szCs w:val="24"/>
          <w:lang w:eastAsia="en-AU"/>
        </w:rPr>
        <w:drawing>
          <wp:anchor distT="0" distB="0" distL="114300" distR="114300" simplePos="0" relativeHeight="251707392" behindDoc="1" locked="0" layoutInCell="1" allowOverlap="1" wp14:anchorId="4ABA0E5B" wp14:editId="783D4FD9">
            <wp:simplePos x="0" y="0"/>
            <wp:positionH relativeFrom="column">
              <wp:posOffset>2031365</wp:posOffset>
            </wp:positionH>
            <wp:positionV relativeFrom="paragraph">
              <wp:posOffset>321310</wp:posOffset>
            </wp:positionV>
            <wp:extent cx="2606040" cy="3599815"/>
            <wp:effectExtent l="19050" t="19050" r="22860" b="19685"/>
            <wp:wrapTight wrapText="bothSides">
              <wp:wrapPolygon edited="0">
                <wp:start x="-158" y="-114"/>
                <wp:lineTo x="-158" y="21604"/>
                <wp:lineTo x="21632" y="21604"/>
                <wp:lineTo x="21632" y="-114"/>
                <wp:lineTo x="-158" y="-114"/>
              </wp:wrapPolygon>
            </wp:wrapTight>
            <wp:docPr id="21" name="Picture 21" title="Info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606040" cy="35998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4656D6">
        <w:rPr>
          <w:rFonts w:ascii="Helvetica" w:hAnsi="Helvetica" w:cstheme="minorHAnsi"/>
          <w:b/>
          <w:noProof/>
          <w:color w:val="0194A6"/>
          <w:sz w:val="24"/>
          <w:szCs w:val="24"/>
          <w:lang w:eastAsia="en-AU"/>
        </w:rPr>
        <w:drawing>
          <wp:anchor distT="0" distB="0" distL="114300" distR="114300" simplePos="0" relativeHeight="251708416" behindDoc="1" locked="0" layoutInCell="1" allowOverlap="1" wp14:anchorId="4ABA0E5D" wp14:editId="111BF2C6">
            <wp:simplePos x="0" y="0"/>
            <wp:positionH relativeFrom="column">
              <wp:posOffset>4768850</wp:posOffset>
            </wp:positionH>
            <wp:positionV relativeFrom="paragraph">
              <wp:posOffset>320040</wp:posOffset>
            </wp:positionV>
            <wp:extent cx="2606040" cy="3599815"/>
            <wp:effectExtent l="19050" t="19050" r="22860" b="19685"/>
            <wp:wrapTight wrapText="bothSides">
              <wp:wrapPolygon edited="0">
                <wp:start x="-158" y="-114"/>
                <wp:lineTo x="-158" y="21604"/>
                <wp:lineTo x="21632" y="21604"/>
                <wp:lineTo x="21632" y="-114"/>
                <wp:lineTo x="-158" y="-114"/>
              </wp:wrapPolygon>
            </wp:wrapTight>
            <wp:docPr id="49" name="Picture 49" title="Info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606040" cy="35998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4656D6" w:rsidRPr="004656D6">
        <w:rPr>
          <w:rFonts w:ascii="Helvetica" w:hAnsi="Helvetica" w:cstheme="minorHAnsi"/>
          <w:b/>
          <w:noProof/>
          <w:color w:val="0194A6"/>
          <w:sz w:val="24"/>
          <w:szCs w:val="24"/>
          <w:lang w:eastAsia="en-AU"/>
        </w:rPr>
        <w:drawing>
          <wp:anchor distT="0" distB="0" distL="114300" distR="114300" simplePos="0" relativeHeight="251706368" behindDoc="1" locked="0" layoutInCell="1" allowOverlap="1" wp14:anchorId="4ABA0E5F" wp14:editId="6118D7CE">
            <wp:simplePos x="0" y="0"/>
            <wp:positionH relativeFrom="column">
              <wp:posOffset>-722630</wp:posOffset>
            </wp:positionH>
            <wp:positionV relativeFrom="paragraph">
              <wp:posOffset>321310</wp:posOffset>
            </wp:positionV>
            <wp:extent cx="2606040" cy="3599815"/>
            <wp:effectExtent l="19050" t="19050" r="22860" b="19685"/>
            <wp:wrapTight wrapText="bothSides">
              <wp:wrapPolygon edited="0">
                <wp:start x="-158" y="-114"/>
                <wp:lineTo x="-158" y="21604"/>
                <wp:lineTo x="21632" y="21604"/>
                <wp:lineTo x="21632" y="-114"/>
                <wp:lineTo x="-158" y="-114"/>
              </wp:wrapPolygon>
            </wp:wrapTight>
            <wp:docPr id="48" name="Picture 48" title="Info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606040" cy="35998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4656D6">
        <w:rPr>
          <w:rFonts w:ascii="Helvetica" w:hAnsi="Helvetica" w:cstheme="minorHAnsi"/>
          <w:b/>
          <w:color w:val="0194A6"/>
          <w:sz w:val="24"/>
          <w:szCs w:val="24"/>
        </w:rPr>
        <w:t>Week Four</w:t>
      </w:r>
    </w:p>
    <w:p w14:paraId="4ABA0E1F" w14:textId="77777777" w:rsidR="003D71A1" w:rsidRDefault="003D71A1">
      <w:pPr>
        <w:rPr>
          <w:rFonts w:ascii="Helvetica" w:eastAsiaTheme="minorHAnsi" w:hAnsi="Helvetica"/>
          <w:szCs w:val="22"/>
          <w:highlight w:val="yellow"/>
        </w:rPr>
      </w:pPr>
      <w:r>
        <w:rPr>
          <w:highlight w:val="yellow"/>
        </w:rPr>
        <w:br w:type="page"/>
      </w:r>
    </w:p>
    <w:p w14:paraId="4ABA0E20" w14:textId="77777777" w:rsidR="003D71A1" w:rsidRPr="00A570C3" w:rsidRDefault="003D71A1" w:rsidP="003D71A1">
      <w:pPr>
        <w:pBdr>
          <w:bottom w:val="single" w:sz="12" w:space="0" w:color="auto"/>
        </w:pBdr>
        <w:spacing w:before="180"/>
        <w:ind w:left="-1134" w:right="-1"/>
        <w:jc w:val="both"/>
        <w:rPr>
          <w:rFonts w:ascii="Helvetica" w:hAnsi="Helvetica"/>
          <w:color w:val="0194A6"/>
          <w:sz w:val="28"/>
          <w:szCs w:val="24"/>
        </w:rPr>
      </w:pPr>
      <w:r>
        <w:rPr>
          <w:noProof/>
          <w:lang w:eastAsia="en-AU"/>
        </w:rPr>
        <w:drawing>
          <wp:anchor distT="0" distB="0" distL="114300" distR="114300" simplePos="0" relativeHeight="251709440" behindDoc="0" locked="0" layoutInCell="1" allowOverlap="1" wp14:anchorId="4ABA0E61" wp14:editId="40DE9D2A">
            <wp:simplePos x="0" y="0"/>
            <wp:positionH relativeFrom="column">
              <wp:posOffset>-721360</wp:posOffset>
            </wp:positionH>
            <wp:positionV relativeFrom="paragraph">
              <wp:posOffset>479425</wp:posOffset>
            </wp:positionV>
            <wp:extent cx="4493895" cy="3088005"/>
            <wp:effectExtent l="19050" t="19050" r="20955" b="17145"/>
            <wp:wrapSquare wrapText="bothSides"/>
            <wp:docPr id="1" name="Picture 1" descr="J:\Desktop\1 tweet.png"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esktop\1 tweet.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4493895" cy="308800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olor w:val="0194A6"/>
          <w:sz w:val="28"/>
          <w:szCs w:val="24"/>
        </w:rPr>
        <w:t>TCF Collateral – Twitter Posts</w:t>
      </w:r>
    </w:p>
    <w:p w14:paraId="4ABA0E21" w14:textId="77777777" w:rsidR="003D71A1" w:rsidRDefault="003D71A1" w:rsidP="0009214B">
      <w:pPr>
        <w:pStyle w:val="Bullet"/>
      </w:pPr>
    </w:p>
    <w:p w14:paraId="4ABA0E26" w14:textId="0E5CCA16" w:rsidR="003D71A1" w:rsidRDefault="003D71A1" w:rsidP="0009214B">
      <w:pPr>
        <w:pStyle w:val="Bullet"/>
      </w:pPr>
      <w:r>
        <w:rPr>
          <w:noProof/>
          <w:lang w:eastAsia="en-AU"/>
        </w:rPr>
        <w:drawing>
          <wp:anchor distT="0" distB="0" distL="114300" distR="114300" simplePos="0" relativeHeight="251710464" behindDoc="0" locked="0" layoutInCell="1" allowOverlap="1" wp14:anchorId="4ABA0E63" wp14:editId="6791A260">
            <wp:simplePos x="0" y="0"/>
            <wp:positionH relativeFrom="column">
              <wp:posOffset>440690</wp:posOffset>
            </wp:positionH>
            <wp:positionV relativeFrom="paragraph">
              <wp:posOffset>15875</wp:posOffset>
            </wp:positionV>
            <wp:extent cx="4537710" cy="4848225"/>
            <wp:effectExtent l="19050" t="19050" r="15240" b="28575"/>
            <wp:wrapSquare wrapText="bothSides"/>
            <wp:docPr id="51" name="Picture 51"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37710" cy="48482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ABA0E27" w14:textId="77777777" w:rsidR="003D71A1" w:rsidRDefault="003D71A1" w:rsidP="0009214B">
      <w:pPr>
        <w:pStyle w:val="Bullet"/>
        <w:rPr>
          <w:highlight w:val="yellow"/>
        </w:rPr>
        <w:sectPr w:rsidR="003D71A1" w:rsidSect="0009214B">
          <w:footerReference w:type="default" r:id="rId56"/>
          <w:headerReference w:type="first" r:id="rId57"/>
          <w:pgSz w:w="16838" w:h="11906" w:orient="landscape" w:code="9"/>
          <w:pgMar w:top="1418" w:right="851" w:bottom="566" w:left="2127" w:header="567" w:footer="567" w:gutter="0"/>
          <w:cols w:space="720"/>
          <w:titlePg/>
          <w:docGrid w:linePitch="299"/>
        </w:sectPr>
      </w:pPr>
    </w:p>
    <w:p w14:paraId="4ABA0E28" w14:textId="77777777" w:rsidR="003D71A1" w:rsidRPr="00A570C3" w:rsidRDefault="003D71A1" w:rsidP="003D71A1">
      <w:pPr>
        <w:pBdr>
          <w:bottom w:val="single" w:sz="12" w:space="0" w:color="auto"/>
        </w:pBdr>
        <w:spacing w:before="180"/>
        <w:ind w:left="567" w:right="-1"/>
        <w:jc w:val="both"/>
        <w:rPr>
          <w:rFonts w:ascii="Helvetica" w:hAnsi="Helvetica"/>
          <w:color w:val="0194A6"/>
          <w:sz w:val="28"/>
          <w:szCs w:val="24"/>
        </w:rPr>
      </w:pPr>
      <w:r>
        <w:rPr>
          <w:rFonts w:ascii="Helvetica" w:hAnsi="Helvetica"/>
          <w:color w:val="0194A6"/>
          <w:sz w:val="28"/>
          <w:szCs w:val="24"/>
        </w:rPr>
        <w:t>TCF Collateral – In-language Advertisement</w:t>
      </w:r>
    </w:p>
    <w:p w14:paraId="4ABA0E29" w14:textId="77777777" w:rsidR="003D71A1" w:rsidRDefault="003D71A1" w:rsidP="0009214B">
      <w:pPr>
        <w:pStyle w:val="Bullet"/>
      </w:pPr>
    </w:p>
    <w:p w14:paraId="4ABA0E2A" w14:textId="77777777" w:rsidR="003D71A1" w:rsidRDefault="003D71A1" w:rsidP="0009214B">
      <w:pPr>
        <w:pStyle w:val="Bullet"/>
        <w:rPr>
          <w:highlight w:val="yellow"/>
        </w:rPr>
      </w:pPr>
      <w:r w:rsidRPr="00B573DD">
        <w:rPr>
          <w:noProof/>
          <w:lang w:eastAsia="en-AU"/>
        </w:rPr>
        <w:drawing>
          <wp:inline distT="0" distB="0" distL="0" distR="0" wp14:anchorId="4ABA0E65" wp14:editId="663E8461">
            <wp:extent cx="2243957" cy="3502324"/>
            <wp:effectExtent l="19050" t="19050" r="23495" b="22225"/>
            <wp:docPr id="25" name="Picture 25"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244178" cy="3502668"/>
                    </a:xfrm>
                    <a:prstGeom prst="rect">
                      <a:avLst/>
                    </a:prstGeom>
                    <a:ln w="19050">
                      <a:solidFill>
                        <a:schemeClr val="tx1"/>
                      </a:solidFill>
                    </a:ln>
                  </pic:spPr>
                </pic:pic>
              </a:graphicData>
            </a:graphic>
          </wp:inline>
        </w:drawing>
      </w:r>
    </w:p>
    <w:p w14:paraId="4ABA0E2B" w14:textId="77777777" w:rsidR="003D71A1" w:rsidRPr="00A570C3" w:rsidRDefault="003D71A1" w:rsidP="003D71A1">
      <w:pPr>
        <w:pBdr>
          <w:bottom w:val="single" w:sz="12" w:space="0" w:color="auto"/>
        </w:pBdr>
        <w:spacing w:before="180"/>
        <w:ind w:left="567" w:right="-1"/>
        <w:jc w:val="both"/>
        <w:rPr>
          <w:rFonts w:ascii="Helvetica" w:hAnsi="Helvetica"/>
          <w:color w:val="0194A6"/>
          <w:sz w:val="28"/>
          <w:szCs w:val="24"/>
        </w:rPr>
      </w:pPr>
      <w:r>
        <w:rPr>
          <w:rFonts w:ascii="Helvetica" w:hAnsi="Helvetica"/>
          <w:color w:val="0194A6"/>
          <w:sz w:val="28"/>
          <w:szCs w:val="24"/>
        </w:rPr>
        <w:t>TCF Collateral – DL Flyer</w:t>
      </w:r>
    </w:p>
    <w:p w14:paraId="4ABA0E2C" w14:textId="77777777" w:rsidR="003D71A1" w:rsidRDefault="003D71A1" w:rsidP="0009214B">
      <w:pPr>
        <w:pStyle w:val="Bullet"/>
        <w:rPr>
          <w:highlight w:val="yellow"/>
        </w:rPr>
      </w:pPr>
      <w:r w:rsidRPr="003D71A1">
        <w:rPr>
          <w:noProof/>
          <w:lang w:eastAsia="en-AU"/>
        </w:rPr>
        <w:drawing>
          <wp:anchor distT="0" distB="0" distL="114300" distR="114300" simplePos="0" relativeHeight="251712512" behindDoc="1" locked="0" layoutInCell="1" allowOverlap="1" wp14:anchorId="4ABA0E67" wp14:editId="1075B035">
            <wp:simplePos x="0" y="0"/>
            <wp:positionH relativeFrom="column">
              <wp:posOffset>396875</wp:posOffset>
            </wp:positionH>
            <wp:positionV relativeFrom="paragraph">
              <wp:posOffset>160655</wp:posOffset>
            </wp:positionV>
            <wp:extent cx="2159635" cy="3959860"/>
            <wp:effectExtent l="19050" t="19050" r="12065" b="21590"/>
            <wp:wrapTight wrapText="bothSides">
              <wp:wrapPolygon edited="0">
                <wp:start x="-191" y="-104"/>
                <wp:lineTo x="-191" y="21614"/>
                <wp:lineTo x="21530" y="21614"/>
                <wp:lineTo x="21530" y="-104"/>
                <wp:lineTo x="-191" y="-104"/>
              </wp:wrapPolygon>
            </wp:wrapTight>
            <wp:docPr id="26" name="Picture 26" title="Info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159635" cy="39598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3D71A1">
        <w:rPr>
          <w:noProof/>
          <w:lang w:eastAsia="en-AU"/>
        </w:rPr>
        <w:drawing>
          <wp:anchor distT="0" distB="0" distL="114300" distR="114300" simplePos="0" relativeHeight="251713536" behindDoc="1" locked="0" layoutInCell="1" allowOverlap="1" wp14:anchorId="4ABA0E69" wp14:editId="0AF4AFF5">
            <wp:simplePos x="0" y="0"/>
            <wp:positionH relativeFrom="column">
              <wp:posOffset>2714625</wp:posOffset>
            </wp:positionH>
            <wp:positionV relativeFrom="paragraph">
              <wp:posOffset>159385</wp:posOffset>
            </wp:positionV>
            <wp:extent cx="2159635" cy="3959860"/>
            <wp:effectExtent l="19050" t="19050" r="12065" b="21590"/>
            <wp:wrapTight wrapText="bothSides">
              <wp:wrapPolygon edited="0">
                <wp:start x="-191" y="-104"/>
                <wp:lineTo x="-191" y="21614"/>
                <wp:lineTo x="21530" y="21614"/>
                <wp:lineTo x="21530" y="-104"/>
                <wp:lineTo x="-191" y="-104"/>
              </wp:wrapPolygon>
            </wp:wrapTight>
            <wp:docPr id="27" name="Picture 27" title="Info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159635" cy="39598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sectPr w:rsidR="003D71A1" w:rsidSect="0009214B">
      <w:footerReference w:type="first" r:id="rId61"/>
      <w:pgSz w:w="11906" w:h="16838" w:code="9"/>
      <w:pgMar w:top="851" w:right="566" w:bottom="2127" w:left="1418"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A0E6D" w14:textId="77777777" w:rsidR="007C0E9E" w:rsidRDefault="007C0E9E" w:rsidP="00B41951">
      <w:r>
        <w:separator/>
      </w:r>
    </w:p>
  </w:endnote>
  <w:endnote w:type="continuationSeparator" w:id="0">
    <w:p w14:paraId="4ABA0E6E" w14:textId="77777777" w:rsidR="007C0E9E" w:rsidRDefault="007C0E9E" w:rsidP="00B4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A0E71" w14:textId="77777777" w:rsidR="000163F9" w:rsidRDefault="000163F9">
    <w:pPr>
      <w:pStyle w:val="Footer"/>
    </w:pPr>
    <w:r w:rsidRPr="003E038A">
      <w:rPr>
        <w:noProof/>
        <w:color w:val="FFFFFF" w:themeColor="background1"/>
        <w:lang w:eastAsia="en-AU"/>
      </w:rPr>
      <w:drawing>
        <wp:anchor distT="0" distB="0" distL="114300" distR="114300" simplePos="0" relativeHeight="251659264" behindDoc="1" locked="0" layoutInCell="1" allowOverlap="1" wp14:anchorId="4ABA0E77" wp14:editId="4ABA0E78">
          <wp:simplePos x="0" y="0"/>
          <wp:positionH relativeFrom="column">
            <wp:posOffset>-649605</wp:posOffset>
          </wp:positionH>
          <wp:positionV relativeFrom="paragraph">
            <wp:posOffset>-813435</wp:posOffset>
          </wp:positionV>
          <wp:extent cx="7524115" cy="1176655"/>
          <wp:effectExtent l="0" t="0" r="635" b="4445"/>
          <wp:wrapTopAndBottom/>
          <wp:docPr id="9" name="Picture 9"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ooter.jpg"/>
                  <pic:cNvPicPr/>
                </pic:nvPicPr>
                <pic:blipFill>
                  <a:blip r:embed="rId1">
                    <a:extLst>
                      <a:ext uri="{28A0092B-C50C-407E-A947-70E740481C1C}">
                        <a14:useLocalDpi xmlns:a14="http://schemas.microsoft.com/office/drawing/2010/main" val="0"/>
                      </a:ext>
                    </a:extLst>
                  </a:blip>
                  <a:stretch>
                    <a:fillRect/>
                  </a:stretch>
                </pic:blipFill>
                <pic:spPr>
                  <a:xfrm>
                    <a:off x="0" y="0"/>
                    <a:ext cx="7524115" cy="117665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A0E73" w14:textId="77777777" w:rsidR="00710BF3" w:rsidRDefault="00710BF3" w:rsidP="00710BF3">
    <w:pPr>
      <w:pStyle w:val="Footer"/>
      <w:ind w:left="-1985" w:hanging="142"/>
    </w:pPr>
    <w:r>
      <w:rPr>
        <w:noProof/>
        <w:color w:val="FFFFFF" w:themeColor="background1"/>
        <w:lang w:eastAsia="en-AU"/>
      </w:rPr>
      <w:drawing>
        <wp:inline distT="0" distB="0" distL="0" distR="0" wp14:anchorId="4ABA0E7D" wp14:editId="5BBBA90D">
          <wp:extent cx="14788515" cy="1009015"/>
          <wp:effectExtent l="0" t="0" r="0" b="635"/>
          <wp:docPr id="29" name="Picture 29" title="Fair Work Ombudsma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8515" cy="100901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A0E74" w14:textId="77777777" w:rsidR="004656D6" w:rsidRDefault="004656D6" w:rsidP="004656D6">
    <w:pPr>
      <w:pStyle w:val="Footer"/>
      <w:ind w:left="-1134" w:hanging="993"/>
    </w:pPr>
    <w:r>
      <w:rPr>
        <w:noProof/>
        <w:color w:val="FFFFFF" w:themeColor="background1"/>
        <w:lang w:eastAsia="en-AU"/>
      </w:rPr>
      <w:drawing>
        <wp:inline distT="0" distB="0" distL="0" distR="0" wp14:anchorId="4ABA0E7F" wp14:editId="4ABA0E80">
          <wp:extent cx="13856231" cy="945406"/>
          <wp:effectExtent l="0" t="0" r="0"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59626" cy="945638"/>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A0E76" w14:textId="77777777" w:rsidR="003D71A1" w:rsidRDefault="003D71A1" w:rsidP="00710BF3">
    <w:pPr>
      <w:pStyle w:val="Footer"/>
      <w:ind w:left="-1985" w:hanging="142"/>
    </w:pPr>
    <w:r w:rsidRPr="003E038A">
      <w:rPr>
        <w:noProof/>
        <w:color w:val="FFFFFF" w:themeColor="background1"/>
        <w:lang w:eastAsia="en-AU"/>
      </w:rPr>
      <w:drawing>
        <wp:anchor distT="0" distB="0" distL="114300" distR="114300" simplePos="0" relativeHeight="251665408" behindDoc="1" locked="0" layoutInCell="1" allowOverlap="1" wp14:anchorId="4ABA0E81" wp14:editId="4ABA0E82">
          <wp:simplePos x="0" y="0"/>
          <wp:positionH relativeFrom="column">
            <wp:posOffset>-883920</wp:posOffset>
          </wp:positionH>
          <wp:positionV relativeFrom="paragraph">
            <wp:posOffset>-773430</wp:posOffset>
          </wp:positionV>
          <wp:extent cx="7524115" cy="1176655"/>
          <wp:effectExtent l="0" t="0" r="635" b="4445"/>
          <wp:wrapTopAndBottom/>
          <wp:docPr id="292" name="Picture 292"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ooter.jpg"/>
                  <pic:cNvPicPr/>
                </pic:nvPicPr>
                <pic:blipFill>
                  <a:blip r:embed="rId1">
                    <a:extLst>
                      <a:ext uri="{28A0092B-C50C-407E-A947-70E740481C1C}">
                        <a14:useLocalDpi xmlns:a14="http://schemas.microsoft.com/office/drawing/2010/main" val="0"/>
                      </a:ext>
                    </a:extLst>
                  </a:blip>
                  <a:stretch>
                    <a:fillRect/>
                  </a:stretch>
                </pic:blipFill>
                <pic:spPr>
                  <a:xfrm>
                    <a:off x="0" y="0"/>
                    <a:ext cx="7524115" cy="11766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A0E6B" w14:textId="77777777" w:rsidR="007C0E9E" w:rsidRDefault="007C0E9E" w:rsidP="00B41951">
      <w:r>
        <w:separator/>
      </w:r>
    </w:p>
  </w:footnote>
  <w:footnote w:type="continuationSeparator" w:id="0">
    <w:p w14:paraId="4ABA0E6C" w14:textId="77777777" w:rsidR="007C0E9E" w:rsidRDefault="007C0E9E" w:rsidP="00B41951">
      <w:r>
        <w:continuationSeparator/>
      </w:r>
    </w:p>
  </w:footnote>
  <w:footnote w:id="1">
    <w:p w14:paraId="4ABA0E83" w14:textId="77777777" w:rsidR="000163F9" w:rsidRDefault="000163F9">
      <w:pPr>
        <w:pStyle w:val="FootnoteText"/>
      </w:pPr>
      <w:r w:rsidRPr="00B52851">
        <w:rPr>
          <w:rStyle w:val="FootnoteReference"/>
        </w:rPr>
        <w:footnoteRef/>
      </w:r>
      <w:r w:rsidRPr="00B52851">
        <w:t xml:space="preserve"> Ethical Clothing Australia</w:t>
      </w:r>
    </w:p>
  </w:footnote>
  <w:footnote w:id="2">
    <w:p w14:paraId="4ABA0E84" w14:textId="77777777" w:rsidR="005138D4" w:rsidRDefault="005138D4">
      <w:pPr>
        <w:pStyle w:val="FootnoteText"/>
      </w:pPr>
      <w:r>
        <w:rPr>
          <w:rStyle w:val="FootnoteReference"/>
        </w:rPr>
        <w:footnoteRef/>
      </w:r>
      <w:r>
        <w:t xml:space="preserve"> </w:t>
      </w:r>
      <w:r w:rsidRPr="005138D4">
        <w:t>Tailoring and Clothing Accessories Manufacturing Market Research R</w:t>
      </w:r>
      <w:r w:rsidR="00DA7826">
        <w:t xml:space="preserve">eport | ANZSIC C1351d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825720"/>
      <w:docPartObj>
        <w:docPartGallery w:val="Page Numbers (Top of Page)"/>
        <w:docPartUnique/>
      </w:docPartObj>
    </w:sdtPr>
    <w:sdtEndPr>
      <w:rPr>
        <w:noProof/>
      </w:rPr>
    </w:sdtEndPr>
    <w:sdtContent>
      <w:p w14:paraId="4ABA0E6F" w14:textId="77777777" w:rsidR="000163F9" w:rsidRDefault="000163F9">
        <w:pPr>
          <w:pStyle w:val="Header"/>
          <w:jc w:val="center"/>
        </w:pPr>
        <w:r>
          <w:fldChar w:fldCharType="begin"/>
        </w:r>
        <w:r>
          <w:instrText xml:space="preserve"> PAGE   \* MERGEFORMAT </w:instrText>
        </w:r>
        <w:r>
          <w:fldChar w:fldCharType="separate"/>
        </w:r>
        <w:r w:rsidR="00A22329">
          <w:rPr>
            <w:noProof/>
          </w:rPr>
          <w:t>2</w:t>
        </w:r>
        <w:r>
          <w:rPr>
            <w:noProof/>
          </w:rPr>
          <w:fldChar w:fldCharType="end"/>
        </w:r>
      </w:p>
    </w:sdtContent>
  </w:sdt>
  <w:p w14:paraId="4ABA0E70" w14:textId="77777777" w:rsidR="000163F9" w:rsidRDefault="000163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A0E72" w14:textId="77777777" w:rsidR="000163F9" w:rsidRDefault="000163F9">
    <w:pPr>
      <w:pStyle w:val="Header"/>
    </w:pPr>
    <w:r w:rsidRPr="003E038A">
      <w:rPr>
        <w:noProof/>
        <w:color w:val="FFFFFF" w:themeColor="background1"/>
        <w:lang w:eastAsia="en-AU"/>
      </w:rPr>
      <w:drawing>
        <wp:anchor distT="0" distB="0" distL="114300" distR="114300" simplePos="0" relativeHeight="251662336" behindDoc="1" locked="0" layoutInCell="1" allowOverlap="1" wp14:anchorId="4ABA0E79" wp14:editId="4ABA0E7A">
          <wp:simplePos x="0" y="0"/>
          <wp:positionH relativeFrom="column">
            <wp:posOffset>-712470</wp:posOffset>
          </wp:positionH>
          <wp:positionV relativeFrom="paragraph">
            <wp:posOffset>9150350</wp:posOffset>
          </wp:positionV>
          <wp:extent cx="7524115" cy="1176655"/>
          <wp:effectExtent l="0" t="0" r="635" b="4445"/>
          <wp:wrapTopAndBottom/>
          <wp:docPr id="15" name="Picture 15"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ooter.jpg"/>
                  <pic:cNvPicPr/>
                </pic:nvPicPr>
                <pic:blipFill>
                  <a:blip r:embed="rId1">
                    <a:extLst>
                      <a:ext uri="{28A0092B-C50C-407E-A947-70E740481C1C}">
                        <a14:useLocalDpi xmlns:a14="http://schemas.microsoft.com/office/drawing/2010/main" val="0"/>
                      </a:ext>
                    </a:extLst>
                  </a:blip>
                  <a:stretch>
                    <a:fillRect/>
                  </a:stretch>
                </pic:blipFill>
                <pic:spPr>
                  <a:xfrm>
                    <a:off x="0" y="0"/>
                    <a:ext cx="7524115" cy="11766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3360" behindDoc="0" locked="0" layoutInCell="1" allowOverlap="1" wp14:anchorId="4ABA0E7B" wp14:editId="4ABA0E7C">
          <wp:simplePos x="0" y="0"/>
          <wp:positionH relativeFrom="column">
            <wp:posOffset>-3582095</wp:posOffset>
          </wp:positionH>
          <wp:positionV relativeFrom="paragraph">
            <wp:posOffset>-402674</wp:posOffset>
          </wp:positionV>
          <wp:extent cx="12990830" cy="10730865"/>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90830" cy="10730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A0E75" w14:textId="77777777" w:rsidR="00710BF3" w:rsidRDefault="00710B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036B"/>
    <w:multiLevelType w:val="hybridMultilevel"/>
    <w:tmpl w:val="C212B2A6"/>
    <w:lvl w:ilvl="0" w:tplc="6B52A4DE">
      <w:start w:val="1"/>
      <w:numFmt w:val="bullet"/>
      <w:lvlText w:val=""/>
      <w:lvlJc w:val="left"/>
      <w:pPr>
        <w:ind w:left="1287" w:hanging="360"/>
      </w:pPr>
      <w:rPr>
        <w:rFonts w:ascii="Wingdings" w:hAnsi="Wingdings" w:hint="default"/>
        <w:color w:val="0194A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0BB729FB"/>
    <w:multiLevelType w:val="hybridMultilevel"/>
    <w:tmpl w:val="56965412"/>
    <w:lvl w:ilvl="0" w:tplc="80E8AE6E">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E84675"/>
    <w:multiLevelType w:val="hybridMultilevel"/>
    <w:tmpl w:val="697A04D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0EAE694C"/>
    <w:multiLevelType w:val="hybridMultilevel"/>
    <w:tmpl w:val="AB2E809A"/>
    <w:lvl w:ilvl="0" w:tplc="C7FEECC2">
      <w:start w:val="1"/>
      <w:numFmt w:val="bullet"/>
      <w:lvlText w:val=""/>
      <w:lvlJc w:val="left"/>
      <w:pPr>
        <w:ind w:left="360" w:hanging="360"/>
      </w:pPr>
      <w:rPr>
        <w:rFonts w:ascii="Wingdings" w:hAnsi="Wingdings" w:hint="default"/>
        <w:color w:val="0194A6"/>
      </w:rPr>
    </w:lvl>
    <w:lvl w:ilvl="1" w:tplc="02D03F82">
      <w:start w:val="1"/>
      <w:numFmt w:val="bullet"/>
      <w:lvlText w:val=""/>
      <w:lvlJc w:val="left"/>
      <w:pPr>
        <w:ind w:left="1440" w:hanging="360"/>
      </w:pPr>
      <w:rPr>
        <w:rFonts w:ascii="Wingdings" w:hAnsi="Wingdings" w:hint="default"/>
        <w:color w:val="0194A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531F00"/>
    <w:multiLevelType w:val="hybridMultilevel"/>
    <w:tmpl w:val="0D860BA2"/>
    <w:lvl w:ilvl="0" w:tplc="6B52A4DE">
      <w:start w:val="1"/>
      <w:numFmt w:val="bullet"/>
      <w:lvlText w:val=""/>
      <w:lvlJc w:val="left"/>
      <w:pPr>
        <w:ind w:left="1287" w:hanging="360"/>
      </w:pPr>
      <w:rPr>
        <w:rFonts w:ascii="Wingdings" w:hAnsi="Wingdings" w:hint="default"/>
        <w:color w:val="0194A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nsid w:val="165B43FC"/>
    <w:multiLevelType w:val="hybridMultilevel"/>
    <w:tmpl w:val="D05C0AB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17012B41"/>
    <w:multiLevelType w:val="hybridMultilevel"/>
    <w:tmpl w:val="30AEE952"/>
    <w:lvl w:ilvl="0" w:tplc="6B52A4DE">
      <w:start w:val="1"/>
      <w:numFmt w:val="bullet"/>
      <w:lvlText w:val=""/>
      <w:lvlJc w:val="left"/>
      <w:pPr>
        <w:ind w:left="360" w:hanging="360"/>
      </w:pPr>
      <w:rPr>
        <w:rFonts w:ascii="Wingdings" w:hAnsi="Wingdings" w:hint="default"/>
        <w:color w:val="0194A6"/>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71068AA"/>
    <w:multiLevelType w:val="hybridMultilevel"/>
    <w:tmpl w:val="FF528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1E36D9"/>
    <w:multiLevelType w:val="hybridMultilevel"/>
    <w:tmpl w:val="E350F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1B421B1"/>
    <w:multiLevelType w:val="hybridMultilevel"/>
    <w:tmpl w:val="7C4CFF36"/>
    <w:lvl w:ilvl="0" w:tplc="80E8AE6E">
      <w:start w:val="1"/>
      <w:numFmt w:val="bullet"/>
      <w:lvlText w:val=""/>
      <w:lvlJc w:val="left"/>
      <w:pPr>
        <w:ind w:left="927" w:hanging="360"/>
      </w:pPr>
      <w:rPr>
        <w:rFonts w:ascii="Wingdings" w:hAnsi="Wingdings" w:hint="default"/>
        <w:color w:val="0194A6"/>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nsid w:val="346A00A7"/>
    <w:multiLevelType w:val="hybridMultilevel"/>
    <w:tmpl w:val="8F728020"/>
    <w:lvl w:ilvl="0" w:tplc="F828E0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56B140A"/>
    <w:multiLevelType w:val="hybridMultilevel"/>
    <w:tmpl w:val="BBBCA1CC"/>
    <w:lvl w:ilvl="0" w:tplc="F828E04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B950743"/>
    <w:multiLevelType w:val="hybridMultilevel"/>
    <w:tmpl w:val="21D65896"/>
    <w:lvl w:ilvl="0" w:tplc="C7FEECC2">
      <w:start w:val="1"/>
      <w:numFmt w:val="bullet"/>
      <w:lvlText w:val=""/>
      <w:lvlJc w:val="left"/>
      <w:pPr>
        <w:ind w:left="360" w:hanging="360"/>
      </w:pPr>
      <w:rPr>
        <w:rFonts w:ascii="Wingdings" w:hAnsi="Wingdings" w:hint="default"/>
        <w:color w:val="0194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BBA0EEF"/>
    <w:multiLevelType w:val="hybridMultilevel"/>
    <w:tmpl w:val="95B85584"/>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D5B1579"/>
    <w:multiLevelType w:val="hybridMultilevel"/>
    <w:tmpl w:val="D65ACB78"/>
    <w:lvl w:ilvl="0" w:tplc="F828E0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F460ED1"/>
    <w:multiLevelType w:val="hybridMultilevel"/>
    <w:tmpl w:val="3B14E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44712BB"/>
    <w:multiLevelType w:val="hybridMultilevel"/>
    <w:tmpl w:val="7A966B42"/>
    <w:lvl w:ilvl="0" w:tplc="F828E04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8FA635F"/>
    <w:multiLevelType w:val="hybridMultilevel"/>
    <w:tmpl w:val="184EADDA"/>
    <w:lvl w:ilvl="0" w:tplc="0B087DB6">
      <w:start w:val="1"/>
      <w:numFmt w:val="bullet"/>
      <w:lvlText w:val=""/>
      <w:lvlJc w:val="left"/>
      <w:pPr>
        <w:ind w:left="1494" w:hanging="360"/>
      </w:pPr>
      <w:rPr>
        <w:rFonts w:ascii="Wingdings" w:hAnsi="Wingdings" w:hint="default"/>
        <w:color w:val="0194A6"/>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8">
    <w:nsid w:val="4A8A45D3"/>
    <w:multiLevelType w:val="hybridMultilevel"/>
    <w:tmpl w:val="EF7AB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E90408A"/>
    <w:multiLevelType w:val="hybridMultilevel"/>
    <w:tmpl w:val="83D63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58936F5"/>
    <w:multiLevelType w:val="hybridMultilevel"/>
    <w:tmpl w:val="2AB83580"/>
    <w:lvl w:ilvl="0" w:tplc="80E8AE6E">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1412733"/>
    <w:multiLevelType w:val="hybridMultilevel"/>
    <w:tmpl w:val="1354D574"/>
    <w:lvl w:ilvl="0" w:tplc="80E8AE6E">
      <w:start w:val="1"/>
      <w:numFmt w:val="bullet"/>
      <w:lvlText w:val=""/>
      <w:lvlJc w:val="left"/>
      <w:pPr>
        <w:ind w:left="780" w:hanging="360"/>
      </w:pPr>
      <w:rPr>
        <w:rFonts w:ascii="Wingdings" w:hAnsi="Wingdings" w:hint="default"/>
        <w:color w:val="0194A6"/>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13"/>
  </w:num>
  <w:num w:numId="2">
    <w:abstractNumId w:val="21"/>
  </w:num>
  <w:num w:numId="3">
    <w:abstractNumId w:val="9"/>
  </w:num>
  <w:num w:numId="4">
    <w:abstractNumId w:val="20"/>
  </w:num>
  <w:num w:numId="5">
    <w:abstractNumId w:val="1"/>
  </w:num>
  <w:num w:numId="6">
    <w:abstractNumId w:val="8"/>
  </w:num>
  <w:num w:numId="7">
    <w:abstractNumId w:val="7"/>
  </w:num>
  <w:num w:numId="8">
    <w:abstractNumId w:val="11"/>
  </w:num>
  <w:num w:numId="9">
    <w:abstractNumId w:val="10"/>
  </w:num>
  <w:num w:numId="10">
    <w:abstractNumId w:val="16"/>
  </w:num>
  <w:num w:numId="11">
    <w:abstractNumId w:val="6"/>
  </w:num>
  <w:num w:numId="12">
    <w:abstractNumId w:val="14"/>
  </w:num>
  <w:num w:numId="13">
    <w:abstractNumId w:val="18"/>
  </w:num>
  <w:num w:numId="14">
    <w:abstractNumId w:val="15"/>
  </w:num>
  <w:num w:numId="15">
    <w:abstractNumId w:val="19"/>
  </w:num>
  <w:num w:numId="16">
    <w:abstractNumId w:val="12"/>
  </w:num>
  <w:num w:numId="17">
    <w:abstractNumId w:val="2"/>
  </w:num>
  <w:num w:numId="18">
    <w:abstractNumId w:val="6"/>
  </w:num>
  <w:num w:numId="19">
    <w:abstractNumId w:val="5"/>
  </w:num>
  <w:num w:numId="20">
    <w:abstractNumId w:val="17"/>
  </w:num>
  <w:num w:numId="21">
    <w:abstractNumId w:val="4"/>
  </w:num>
  <w:num w:numId="22">
    <w:abstractNumId w:val="12"/>
  </w:num>
  <w:num w:numId="23">
    <w:abstractNumId w:val="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E74"/>
    <w:rsid w:val="00005204"/>
    <w:rsid w:val="00010710"/>
    <w:rsid w:val="0001267A"/>
    <w:rsid w:val="0001284A"/>
    <w:rsid w:val="00012A96"/>
    <w:rsid w:val="0001311D"/>
    <w:rsid w:val="000135BA"/>
    <w:rsid w:val="00014130"/>
    <w:rsid w:val="000163F9"/>
    <w:rsid w:val="00020475"/>
    <w:rsid w:val="00024DEF"/>
    <w:rsid w:val="00024FA4"/>
    <w:rsid w:val="00025428"/>
    <w:rsid w:val="000259D1"/>
    <w:rsid w:val="00027130"/>
    <w:rsid w:val="00031492"/>
    <w:rsid w:val="00034BEF"/>
    <w:rsid w:val="000360E2"/>
    <w:rsid w:val="00036A19"/>
    <w:rsid w:val="00037CE1"/>
    <w:rsid w:val="0004149E"/>
    <w:rsid w:val="000429FA"/>
    <w:rsid w:val="0005325C"/>
    <w:rsid w:val="000541EC"/>
    <w:rsid w:val="000565E5"/>
    <w:rsid w:val="000576A1"/>
    <w:rsid w:val="000576EC"/>
    <w:rsid w:val="00061A5B"/>
    <w:rsid w:val="000631D0"/>
    <w:rsid w:val="000636F7"/>
    <w:rsid w:val="00067433"/>
    <w:rsid w:val="0006766E"/>
    <w:rsid w:val="00070CAE"/>
    <w:rsid w:val="000749DA"/>
    <w:rsid w:val="00074A1D"/>
    <w:rsid w:val="00074FBA"/>
    <w:rsid w:val="00077361"/>
    <w:rsid w:val="00077E23"/>
    <w:rsid w:val="00081970"/>
    <w:rsid w:val="00081EA6"/>
    <w:rsid w:val="00083036"/>
    <w:rsid w:val="00083AF2"/>
    <w:rsid w:val="0008664C"/>
    <w:rsid w:val="00087377"/>
    <w:rsid w:val="00090925"/>
    <w:rsid w:val="000911DF"/>
    <w:rsid w:val="0009164D"/>
    <w:rsid w:val="0009214B"/>
    <w:rsid w:val="000924A1"/>
    <w:rsid w:val="00093F1B"/>
    <w:rsid w:val="00096A4B"/>
    <w:rsid w:val="00097E72"/>
    <w:rsid w:val="000A2BAE"/>
    <w:rsid w:val="000A6FA1"/>
    <w:rsid w:val="000A7964"/>
    <w:rsid w:val="000B0E8D"/>
    <w:rsid w:val="000B28FC"/>
    <w:rsid w:val="000B7E97"/>
    <w:rsid w:val="000C15CD"/>
    <w:rsid w:val="000C2681"/>
    <w:rsid w:val="000C2B3E"/>
    <w:rsid w:val="000C31B7"/>
    <w:rsid w:val="000C55E3"/>
    <w:rsid w:val="000C660E"/>
    <w:rsid w:val="000D058A"/>
    <w:rsid w:val="000D1ADC"/>
    <w:rsid w:val="000D2CE4"/>
    <w:rsid w:val="000D2F92"/>
    <w:rsid w:val="000D5A21"/>
    <w:rsid w:val="000E1166"/>
    <w:rsid w:val="000E1733"/>
    <w:rsid w:val="000E3649"/>
    <w:rsid w:val="000E761E"/>
    <w:rsid w:val="000F0624"/>
    <w:rsid w:val="000F2215"/>
    <w:rsid w:val="000F2B73"/>
    <w:rsid w:val="000F38EE"/>
    <w:rsid w:val="000F5A92"/>
    <w:rsid w:val="001019E5"/>
    <w:rsid w:val="00102DE7"/>
    <w:rsid w:val="001047F3"/>
    <w:rsid w:val="00105A75"/>
    <w:rsid w:val="00106370"/>
    <w:rsid w:val="0010647D"/>
    <w:rsid w:val="0010698E"/>
    <w:rsid w:val="00106D89"/>
    <w:rsid w:val="001072E5"/>
    <w:rsid w:val="00107F05"/>
    <w:rsid w:val="00110C60"/>
    <w:rsid w:val="00111F4E"/>
    <w:rsid w:val="00116FB7"/>
    <w:rsid w:val="00116FFC"/>
    <w:rsid w:val="0011736A"/>
    <w:rsid w:val="00122994"/>
    <w:rsid w:val="0012324E"/>
    <w:rsid w:val="00125EC3"/>
    <w:rsid w:val="00130ACA"/>
    <w:rsid w:val="00133FE5"/>
    <w:rsid w:val="00134082"/>
    <w:rsid w:val="00136A99"/>
    <w:rsid w:val="001400AA"/>
    <w:rsid w:val="001410FF"/>
    <w:rsid w:val="0014727F"/>
    <w:rsid w:val="00155035"/>
    <w:rsid w:val="00155600"/>
    <w:rsid w:val="00157A65"/>
    <w:rsid w:val="00163371"/>
    <w:rsid w:val="00164813"/>
    <w:rsid w:val="00167FC4"/>
    <w:rsid w:val="00170A89"/>
    <w:rsid w:val="00170AA0"/>
    <w:rsid w:val="00172AF3"/>
    <w:rsid w:val="001738BE"/>
    <w:rsid w:val="00173985"/>
    <w:rsid w:val="00173B90"/>
    <w:rsid w:val="00173D06"/>
    <w:rsid w:val="0017572E"/>
    <w:rsid w:val="001762AF"/>
    <w:rsid w:val="00176AC0"/>
    <w:rsid w:val="00181553"/>
    <w:rsid w:val="00182B2B"/>
    <w:rsid w:val="001844D3"/>
    <w:rsid w:val="001852A3"/>
    <w:rsid w:val="00185ACF"/>
    <w:rsid w:val="0018605A"/>
    <w:rsid w:val="00186761"/>
    <w:rsid w:val="001909E6"/>
    <w:rsid w:val="001910EB"/>
    <w:rsid w:val="00191242"/>
    <w:rsid w:val="001913DB"/>
    <w:rsid w:val="00191C8E"/>
    <w:rsid w:val="00194302"/>
    <w:rsid w:val="00194552"/>
    <w:rsid w:val="001A0539"/>
    <w:rsid w:val="001A3371"/>
    <w:rsid w:val="001A40EA"/>
    <w:rsid w:val="001A55F8"/>
    <w:rsid w:val="001A7E71"/>
    <w:rsid w:val="001B272D"/>
    <w:rsid w:val="001B37D5"/>
    <w:rsid w:val="001B681D"/>
    <w:rsid w:val="001C0A19"/>
    <w:rsid w:val="001C1D63"/>
    <w:rsid w:val="001C2597"/>
    <w:rsid w:val="001C2C0C"/>
    <w:rsid w:val="001C33C7"/>
    <w:rsid w:val="001C5B3F"/>
    <w:rsid w:val="001C5C2F"/>
    <w:rsid w:val="001C6463"/>
    <w:rsid w:val="001C7385"/>
    <w:rsid w:val="001D0744"/>
    <w:rsid w:val="001D2FB4"/>
    <w:rsid w:val="001D40D7"/>
    <w:rsid w:val="001D47B2"/>
    <w:rsid w:val="001D6BFD"/>
    <w:rsid w:val="001E19DA"/>
    <w:rsid w:val="001E216C"/>
    <w:rsid w:val="001E4BE5"/>
    <w:rsid w:val="001E55F0"/>
    <w:rsid w:val="001F2C8E"/>
    <w:rsid w:val="001F4537"/>
    <w:rsid w:val="001F4E2D"/>
    <w:rsid w:val="001F6665"/>
    <w:rsid w:val="00205F6D"/>
    <w:rsid w:val="002108C6"/>
    <w:rsid w:val="00211397"/>
    <w:rsid w:val="00211CB4"/>
    <w:rsid w:val="00212399"/>
    <w:rsid w:val="0021256D"/>
    <w:rsid w:val="00212ED1"/>
    <w:rsid w:val="00213F0F"/>
    <w:rsid w:val="00213F7B"/>
    <w:rsid w:val="002157FF"/>
    <w:rsid w:val="002162D7"/>
    <w:rsid w:val="00217A9F"/>
    <w:rsid w:val="00220615"/>
    <w:rsid w:val="002207C2"/>
    <w:rsid w:val="00221453"/>
    <w:rsid w:val="00221DD2"/>
    <w:rsid w:val="0022256A"/>
    <w:rsid w:val="002227C1"/>
    <w:rsid w:val="00222F5B"/>
    <w:rsid w:val="00223352"/>
    <w:rsid w:val="00223C6D"/>
    <w:rsid w:val="0022581F"/>
    <w:rsid w:val="00226C1C"/>
    <w:rsid w:val="00227C2D"/>
    <w:rsid w:val="00230A11"/>
    <w:rsid w:val="00230C22"/>
    <w:rsid w:val="00232520"/>
    <w:rsid w:val="00232748"/>
    <w:rsid w:val="00232B32"/>
    <w:rsid w:val="0023495B"/>
    <w:rsid w:val="00236DEF"/>
    <w:rsid w:val="002404BC"/>
    <w:rsid w:val="00240842"/>
    <w:rsid w:val="00240D98"/>
    <w:rsid w:val="00241313"/>
    <w:rsid w:val="00241A66"/>
    <w:rsid w:val="00242C67"/>
    <w:rsid w:val="00244989"/>
    <w:rsid w:val="00245287"/>
    <w:rsid w:val="0024646E"/>
    <w:rsid w:val="00246EE7"/>
    <w:rsid w:val="00246EFD"/>
    <w:rsid w:val="00251777"/>
    <w:rsid w:val="00251A7D"/>
    <w:rsid w:val="00253C53"/>
    <w:rsid w:val="00253F84"/>
    <w:rsid w:val="002564E3"/>
    <w:rsid w:val="0025754D"/>
    <w:rsid w:val="002605D8"/>
    <w:rsid w:val="0026075B"/>
    <w:rsid w:val="0026646F"/>
    <w:rsid w:val="002723A5"/>
    <w:rsid w:val="00272416"/>
    <w:rsid w:val="00276751"/>
    <w:rsid w:val="00276858"/>
    <w:rsid w:val="002774EA"/>
    <w:rsid w:val="002775C1"/>
    <w:rsid w:val="00280955"/>
    <w:rsid w:val="002815F9"/>
    <w:rsid w:val="00282715"/>
    <w:rsid w:val="00284085"/>
    <w:rsid w:val="00285436"/>
    <w:rsid w:val="00287983"/>
    <w:rsid w:val="00292F55"/>
    <w:rsid w:val="00294835"/>
    <w:rsid w:val="0029564E"/>
    <w:rsid w:val="00296122"/>
    <w:rsid w:val="002964EE"/>
    <w:rsid w:val="00296671"/>
    <w:rsid w:val="00296DD3"/>
    <w:rsid w:val="00296DE7"/>
    <w:rsid w:val="00297D79"/>
    <w:rsid w:val="002A27BE"/>
    <w:rsid w:val="002A34C1"/>
    <w:rsid w:val="002A4290"/>
    <w:rsid w:val="002A4703"/>
    <w:rsid w:val="002A4C66"/>
    <w:rsid w:val="002A4D04"/>
    <w:rsid w:val="002A61E9"/>
    <w:rsid w:val="002A6476"/>
    <w:rsid w:val="002B0234"/>
    <w:rsid w:val="002B124F"/>
    <w:rsid w:val="002B19D5"/>
    <w:rsid w:val="002B2CEC"/>
    <w:rsid w:val="002B2F14"/>
    <w:rsid w:val="002B5E17"/>
    <w:rsid w:val="002C1229"/>
    <w:rsid w:val="002C27CD"/>
    <w:rsid w:val="002C51FC"/>
    <w:rsid w:val="002C7B08"/>
    <w:rsid w:val="002D0635"/>
    <w:rsid w:val="002D1652"/>
    <w:rsid w:val="002D50E7"/>
    <w:rsid w:val="002D5ACF"/>
    <w:rsid w:val="002D6466"/>
    <w:rsid w:val="002E09F1"/>
    <w:rsid w:val="002E2AB6"/>
    <w:rsid w:val="002E52E4"/>
    <w:rsid w:val="002E570B"/>
    <w:rsid w:val="002E790F"/>
    <w:rsid w:val="002E7FBF"/>
    <w:rsid w:val="002F0CE5"/>
    <w:rsid w:val="002F29D6"/>
    <w:rsid w:val="002F4B76"/>
    <w:rsid w:val="002F62AF"/>
    <w:rsid w:val="002F650A"/>
    <w:rsid w:val="002F6F24"/>
    <w:rsid w:val="00300ECE"/>
    <w:rsid w:val="00301E58"/>
    <w:rsid w:val="003034BF"/>
    <w:rsid w:val="00303B7C"/>
    <w:rsid w:val="00303ED9"/>
    <w:rsid w:val="00304CE0"/>
    <w:rsid w:val="00307934"/>
    <w:rsid w:val="00311D4D"/>
    <w:rsid w:val="003147A0"/>
    <w:rsid w:val="00317987"/>
    <w:rsid w:val="00317C7D"/>
    <w:rsid w:val="00320D39"/>
    <w:rsid w:val="00324B1D"/>
    <w:rsid w:val="003270EC"/>
    <w:rsid w:val="00330016"/>
    <w:rsid w:val="0033026C"/>
    <w:rsid w:val="00330E62"/>
    <w:rsid w:val="00330F49"/>
    <w:rsid w:val="003345F1"/>
    <w:rsid w:val="00335E49"/>
    <w:rsid w:val="003379F9"/>
    <w:rsid w:val="00337CB3"/>
    <w:rsid w:val="00337E7F"/>
    <w:rsid w:val="00341AB7"/>
    <w:rsid w:val="00343B31"/>
    <w:rsid w:val="0034477D"/>
    <w:rsid w:val="003455DC"/>
    <w:rsid w:val="003477DC"/>
    <w:rsid w:val="00351CA7"/>
    <w:rsid w:val="00351CA8"/>
    <w:rsid w:val="0035281E"/>
    <w:rsid w:val="003533F2"/>
    <w:rsid w:val="00353ACA"/>
    <w:rsid w:val="00355755"/>
    <w:rsid w:val="00356259"/>
    <w:rsid w:val="00356F02"/>
    <w:rsid w:val="00361369"/>
    <w:rsid w:val="00363D24"/>
    <w:rsid w:val="00366D0D"/>
    <w:rsid w:val="00375B09"/>
    <w:rsid w:val="00375CF6"/>
    <w:rsid w:val="00376E3A"/>
    <w:rsid w:val="0038037D"/>
    <w:rsid w:val="00383ADC"/>
    <w:rsid w:val="00384075"/>
    <w:rsid w:val="00386317"/>
    <w:rsid w:val="00386A4C"/>
    <w:rsid w:val="0038730D"/>
    <w:rsid w:val="003904D8"/>
    <w:rsid w:val="00393438"/>
    <w:rsid w:val="00393E76"/>
    <w:rsid w:val="00393FEE"/>
    <w:rsid w:val="00394487"/>
    <w:rsid w:val="003955DF"/>
    <w:rsid w:val="003A0C0E"/>
    <w:rsid w:val="003A1189"/>
    <w:rsid w:val="003A19B0"/>
    <w:rsid w:val="003A1A58"/>
    <w:rsid w:val="003A1E88"/>
    <w:rsid w:val="003A3551"/>
    <w:rsid w:val="003A36C7"/>
    <w:rsid w:val="003B04AC"/>
    <w:rsid w:val="003B1397"/>
    <w:rsid w:val="003B16AF"/>
    <w:rsid w:val="003B6CD6"/>
    <w:rsid w:val="003B6E3B"/>
    <w:rsid w:val="003B752A"/>
    <w:rsid w:val="003B7F44"/>
    <w:rsid w:val="003C1811"/>
    <w:rsid w:val="003C1A81"/>
    <w:rsid w:val="003C5D4B"/>
    <w:rsid w:val="003C76A7"/>
    <w:rsid w:val="003D0162"/>
    <w:rsid w:val="003D0505"/>
    <w:rsid w:val="003D1C03"/>
    <w:rsid w:val="003D225B"/>
    <w:rsid w:val="003D60D0"/>
    <w:rsid w:val="003D71A1"/>
    <w:rsid w:val="003D72D3"/>
    <w:rsid w:val="003E1D47"/>
    <w:rsid w:val="003E1DEE"/>
    <w:rsid w:val="003E2E96"/>
    <w:rsid w:val="003E3FBB"/>
    <w:rsid w:val="003E448A"/>
    <w:rsid w:val="003E4804"/>
    <w:rsid w:val="003E5391"/>
    <w:rsid w:val="003E6090"/>
    <w:rsid w:val="003E67C6"/>
    <w:rsid w:val="003E6F57"/>
    <w:rsid w:val="003F03F8"/>
    <w:rsid w:val="003F1201"/>
    <w:rsid w:val="003F291E"/>
    <w:rsid w:val="003F2C09"/>
    <w:rsid w:val="003F5302"/>
    <w:rsid w:val="003F58C4"/>
    <w:rsid w:val="003F5B52"/>
    <w:rsid w:val="003F70D3"/>
    <w:rsid w:val="003F7441"/>
    <w:rsid w:val="003F7691"/>
    <w:rsid w:val="00400858"/>
    <w:rsid w:val="004017F4"/>
    <w:rsid w:val="0040252A"/>
    <w:rsid w:val="0040421D"/>
    <w:rsid w:val="00405378"/>
    <w:rsid w:val="00407CAB"/>
    <w:rsid w:val="00410585"/>
    <w:rsid w:val="0041142E"/>
    <w:rsid w:val="00412516"/>
    <w:rsid w:val="00413FCA"/>
    <w:rsid w:val="00415FB2"/>
    <w:rsid w:val="00417195"/>
    <w:rsid w:val="0042284D"/>
    <w:rsid w:val="004231F1"/>
    <w:rsid w:val="0042328B"/>
    <w:rsid w:val="004239CA"/>
    <w:rsid w:val="00423DF5"/>
    <w:rsid w:val="00424408"/>
    <w:rsid w:val="00424CFA"/>
    <w:rsid w:val="00425BB9"/>
    <w:rsid w:val="0042686D"/>
    <w:rsid w:val="00435432"/>
    <w:rsid w:val="0043701C"/>
    <w:rsid w:val="0044061A"/>
    <w:rsid w:val="004406E3"/>
    <w:rsid w:val="0044257E"/>
    <w:rsid w:val="00442AC1"/>
    <w:rsid w:val="0044336F"/>
    <w:rsid w:val="00443677"/>
    <w:rsid w:val="00443804"/>
    <w:rsid w:val="0044387C"/>
    <w:rsid w:val="004443EC"/>
    <w:rsid w:val="004445BE"/>
    <w:rsid w:val="0044527B"/>
    <w:rsid w:val="00450E18"/>
    <w:rsid w:val="00451735"/>
    <w:rsid w:val="004520DE"/>
    <w:rsid w:val="00453299"/>
    <w:rsid w:val="0045671B"/>
    <w:rsid w:val="00456CD8"/>
    <w:rsid w:val="00457051"/>
    <w:rsid w:val="00460C56"/>
    <w:rsid w:val="00461CA7"/>
    <w:rsid w:val="0046256E"/>
    <w:rsid w:val="004637E2"/>
    <w:rsid w:val="004656D6"/>
    <w:rsid w:val="004659BF"/>
    <w:rsid w:val="00466051"/>
    <w:rsid w:val="00466F25"/>
    <w:rsid w:val="004672D8"/>
    <w:rsid w:val="00467900"/>
    <w:rsid w:val="00470094"/>
    <w:rsid w:val="00470C36"/>
    <w:rsid w:val="0047282D"/>
    <w:rsid w:val="00472A81"/>
    <w:rsid w:val="00472CB5"/>
    <w:rsid w:val="00474642"/>
    <w:rsid w:val="00474992"/>
    <w:rsid w:val="00475233"/>
    <w:rsid w:val="00475727"/>
    <w:rsid w:val="0048010D"/>
    <w:rsid w:val="004815FB"/>
    <w:rsid w:val="00481D09"/>
    <w:rsid w:val="00482BEB"/>
    <w:rsid w:val="00482E21"/>
    <w:rsid w:val="00483779"/>
    <w:rsid w:val="00483DCC"/>
    <w:rsid w:val="004840F8"/>
    <w:rsid w:val="00484210"/>
    <w:rsid w:val="00484BED"/>
    <w:rsid w:val="00485DB2"/>
    <w:rsid w:val="004863F6"/>
    <w:rsid w:val="00487538"/>
    <w:rsid w:val="00490397"/>
    <w:rsid w:val="00491F64"/>
    <w:rsid w:val="004922A0"/>
    <w:rsid w:val="00493811"/>
    <w:rsid w:val="00494AC3"/>
    <w:rsid w:val="004965C8"/>
    <w:rsid w:val="00497811"/>
    <w:rsid w:val="004A04C3"/>
    <w:rsid w:val="004A0B21"/>
    <w:rsid w:val="004A1E85"/>
    <w:rsid w:val="004A41A4"/>
    <w:rsid w:val="004A42C1"/>
    <w:rsid w:val="004A4B5F"/>
    <w:rsid w:val="004A4DC1"/>
    <w:rsid w:val="004A4FC8"/>
    <w:rsid w:val="004A7F77"/>
    <w:rsid w:val="004B0E07"/>
    <w:rsid w:val="004B0E9A"/>
    <w:rsid w:val="004B478A"/>
    <w:rsid w:val="004C0E05"/>
    <w:rsid w:val="004C399B"/>
    <w:rsid w:val="004C3B00"/>
    <w:rsid w:val="004C45D2"/>
    <w:rsid w:val="004C4970"/>
    <w:rsid w:val="004C65F2"/>
    <w:rsid w:val="004C7C62"/>
    <w:rsid w:val="004D0CD3"/>
    <w:rsid w:val="004D28B0"/>
    <w:rsid w:val="004D63E8"/>
    <w:rsid w:val="004E0E59"/>
    <w:rsid w:val="004E1E90"/>
    <w:rsid w:val="004E1EDA"/>
    <w:rsid w:val="004E3DBF"/>
    <w:rsid w:val="004E5F98"/>
    <w:rsid w:val="004E7848"/>
    <w:rsid w:val="004E7C57"/>
    <w:rsid w:val="004F2A9D"/>
    <w:rsid w:val="004F3AA6"/>
    <w:rsid w:val="004F4FB4"/>
    <w:rsid w:val="0050047E"/>
    <w:rsid w:val="00500F2A"/>
    <w:rsid w:val="0050155A"/>
    <w:rsid w:val="00501922"/>
    <w:rsid w:val="00501BDF"/>
    <w:rsid w:val="00503260"/>
    <w:rsid w:val="005065C2"/>
    <w:rsid w:val="0050677A"/>
    <w:rsid w:val="00510925"/>
    <w:rsid w:val="00510ADE"/>
    <w:rsid w:val="00512C01"/>
    <w:rsid w:val="005138D4"/>
    <w:rsid w:val="00513E76"/>
    <w:rsid w:val="005157F8"/>
    <w:rsid w:val="00515EE2"/>
    <w:rsid w:val="00516138"/>
    <w:rsid w:val="00525546"/>
    <w:rsid w:val="005259DA"/>
    <w:rsid w:val="00525E98"/>
    <w:rsid w:val="00525ECE"/>
    <w:rsid w:val="0053070D"/>
    <w:rsid w:val="0053771C"/>
    <w:rsid w:val="00537A3C"/>
    <w:rsid w:val="005430C6"/>
    <w:rsid w:val="00544D7F"/>
    <w:rsid w:val="0054552D"/>
    <w:rsid w:val="005458F2"/>
    <w:rsid w:val="005478B8"/>
    <w:rsid w:val="0055250C"/>
    <w:rsid w:val="00555199"/>
    <w:rsid w:val="00556634"/>
    <w:rsid w:val="005577E4"/>
    <w:rsid w:val="00557E68"/>
    <w:rsid w:val="00560637"/>
    <w:rsid w:val="00562FDD"/>
    <w:rsid w:val="0056323D"/>
    <w:rsid w:val="005638E8"/>
    <w:rsid w:val="00564533"/>
    <w:rsid w:val="00564E21"/>
    <w:rsid w:val="00565527"/>
    <w:rsid w:val="00565EEB"/>
    <w:rsid w:val="00566184"/>
    <w:rsid w:val="00566A6A"/>
    <w:rsid w:val="00566D7D"/>
    <w:rsid w:val="00567801"/>
    <w:rsid w:val="005716C8"/>
    <w:rsid w:val="00571FC3"/>
    <w:rsid w:val="0057266E"/>
    <w:rsid w:val="0057539A"/>
    <w:rsid w:val="00576466"/>
    <w:rsid w:val="00576FFB"/>
    <w:rsid w:val="00581DE5"/>
    <w:rsid w:val="00585D69"/>
    <w:rsid w:val="00592522"/>
    <w:rsid w:val="005938D2"/>
    <w:rsid w:val="00596219"/>
    <w:rsid w:val="00596B21"/>
    <w:rsid w:val="005A13B9"/>
    <w:rsid w:val="005A265E"/>
    <w:rsid w:val="005A698F"/>
    <w:rsid w:val="005B0047"/>
    <w:rsid w:val="005B00BA"/>
    <w:rsid w:val="005B20EE"/>
    <w:rsid w:val="005B4251"/>
    <w:rsid w:val="005B7C58"/>
    <w:rsid w:val="005C19C5"/>
    <w:rsid w:val="005C2B4A"/>
    <w:rsid w:val="005C32E0"/>
    <w:rsid w:val="005C336E"/>
    <w:rsid w:val="005C768D"/>
    <w:rsid w:val="005D0C91"/>
    <w:rsid w:val="005D236C"/>
    <w:rsid w:val="005D3ECD"/>
    <w:rsid w:val="005E0E1E"/>
    <w:rsid w:val="005E0E95"/>
    <w:rsid w:val="005E102B"/>
    <w:rsid w:val="005E5364"/>
    <w:rsid w:val="005E5CAC"/>
    <w:rsid w:val="005E6650"/>
    <w:rsid w:val="005E7314"/>
    <w:rsid w:val="005F0018"/>
    <w:rsid w:val="005F13B7"/>
    <w:rsid w:val="005F28E9"/>
    <w:rsid w:val="005F3EF1"/>
    <w:rsid w:val="005F4662"/>
    <w:rsid w:val="005F6619"/>
    <w:rsid w:val="005F68C1"/>
    <w:rsid w:val="00600CCA"/>
    <w:rsid w:val="00603C14"/>
    <w:rsid w:val="006041A5"/>
    <w:rsid w:val="00604844"/>
    <w:rsid w:val="00604888"/>
    <w:rsid w:val="006052AF"/>
    <w:rsid w:val="0060594B"/>
    <w:rsid w:val="0060600B"/>
    <w:rsid w:val="00606603"/>
    <w:rsid w:val="00606FED"/>
    <w:rsid w:val="006077B1"/>
    <w:rsid w:val="00607B0A"/>
    <w:rsid w:val="00610005"/>
    <w:rsid w:val="00610BD8"/>
    <w:rsid w:val="00613A46"/>
    <w:rsid w:val="00613D29"/>
    <w:rsid w:val="006145F3"/>
    <w:rsid w:val="00614E52"/>
    <w:rsid w:val="0061514D"/>
    <w:rsid w:val="00615752"/>
    <w:rsid w:val="00616438"/>
    <w:rsid w:val="0061658F"/>
    <w:rsid w:val="00620D6F"/>
    <w:rsid w:val="00623215"/>
    <w:rsid w:val="006234B8"/>
    <w:rsid w:val="00625DB1"/>
    <w:rsid w:val="0062629F"/>
    <w:rsid w:val="00631F09"/>
    <w:rsid w:val="00632538"/>
    <w:rsid w:val="00634A28"/>
    <w:rsid w:val="00635A08"/>
    <w:rsid w:val="00635D26"/>
    <w:rsid w:val="00642FA2"/>
    <w:rsid w:val="00644AD5"/>
    <w:rsid w:val="00644D6A"/>
    <w:rsid w:val="00646C8F"/>
    <w:rsid w:val="006472C2"/>
    <w:rsid w:val="006477A7"/>
    <w:rsid w:val="006502F4"/>
    <w:rsid w:val="00650CF4"/>
    <w:rsid w:val="00650E65"/>
    <w:rsid w:val="006526C4"/>
    <w:rsid w:val="00652A13"/>
    <w:rsid w:val="00655F90"/>
    <w:rsid w:val="00656DD3"/>
    <w:rsid w:val="006600DD"/>
    <w:rsid w:val="00660692"/>
    <w:rsid w:val="006634CB"/>
    <w:rsid w:val="006636FF"/>
    <w:rsid w:val="006644CD"/>
    <w:rsid w:val="00666629"/>
    <w:rsid w:val="006700A2"/>
    <w:rsid w:val="0067114A"/>
    <w:rsid w:val="00671A90"/>
    <w:rsid w:val="006743CC"/>
    <w:rsid w:val="00674CDC"/>
    <w:rsid w:val="00676705"/>
    <w:rsid w:val="00677470"/>
    <w:rsid w:val="00677781"/>
    <w:rsid w:val="00681599"/>
    <w:rsid w:val="0068261F"/>
    <w:rsid w:val="00685C6F"/>
    <w:rsid w:val="00690E1C"/>
    <w:rsid w:val="00691126"/>
    <w:rsid w:val="00692CB0"/>
    <w:rsid w:val="00692FCF"/>
    <w:rsid w:val="0069307C"/>
    <w:rsid w:val="006944D8"/>
    <w:rsid w:val="0069574E"/>
    <w:rsid w:val="0069596A"/>
    <w:rsid w:val="006961DA"/>
    <w:rsid w:val="006A0FB7"/>
    <w:rsid w:val="006A1483"/>
    <w:rsid w:val="006A23A4"/>
    <w:rsid w:val="006A3EAE"/>
    <w:rsid w:val="006A4920"/>
    <w:rsid w:val="006A7905"/>
    <w:rsid w:val="006B3E5F"/>
    <w:rsid w:val="006B6D6E"/>
    <w:rsid w:val="006C0560"/>
    <w:rsid w:val="006C18C3"/>
    <w:rsid w:val="006C18D3"/>
    <w:rsid w:val="006C2BB8"/>
    <w:rsid w:val="006C3E5D"/>
    <w:rsid w:val="006C60A0"/>
    <w:rsid w:val="006D031F"/>
    <w:rsid w:val="006D1BF6"/>
    <w:rsid w:val="006E000D"/>
    <w:rsid w:val="006E15FB"/>
    <w:rsid w:val="006E16CE"/>
    <w:rsid w:val="006E1E3B"/>
    <w:rsid w:val="006E2649"/>
    <w:rsid w:val="006E57BA"/>
    <w:rsid w:val="006E5B61"/>
    <w:rsid w:val="006E7593"/>
    <w:rsid w:val="006E7A0E"/>
    <w:rsid w:val="006F0E8D"/>
    <w:rsid w:val="006F1FFD"/>
    <w:rsid w:val="006F4E14"/>
    <w:rsid w:val="006F6BB5"/>
    <w:rsid w:val="006F6C5E"/>
    <w:rsid w:val="006F7CA6"/>
    <w:rsid w:val="00700D82"/>
    <w:rsid w:val="0070255C"/>
    <w:rsid w:val="0070341A"/>
    <w:rsid w:val="0070601D"/>
    <w:rsid w:val="00707CB7"/>
    <w:rsid w:val="00710BF3"/>
    <w:rsid w:val="007116EF"/>
    <w:rsid w:val="00713633"/>
    <w:rsid w:val="007146BB"/>
    <w:rsid w:val="00716302"/>
    <w:rsid w:val="0072087D"/>
    <w:rsid w:val="00722D87"/>
    <w:rsid w:val="007271B8"/>
    <w:rsid w:val="0072730F"/>
    <w:rsid w:val="00730ACD"/>
    <w:rsid w:val="007318DA"/>
    <w:rsid w:val="007340BD"/>
    <w:rsid w:val="00734FEA"/>
    <w:rsid w:val="00736B8D"/>
    <w:rsid w:val="00737AB0"/>
    <w:rsid w:val="0074044E"/>
    <w:rsid w:val="00742691"/>
    <w:rsid w:val="00744B2A"/>
    <w:rsid w:val="00744B52"/>
    <w:rsid w:val="00744E11"/>
    <w:rsid w:val="00746BEB"/>
    <w:rsid w:val="00752632"/>
    <w:rsid w:val="00752A7E"/>
    <w:rsid w:val="007564B5"/>
    <w:rsid w:val="00756A98"/>
    <w:rsid w:val="00756AF7"/>
    <w:rsid w:val="0075775E"/>
    <w:rsid w:val="00761743"/>
    <w:rsid w:val="00763C21"/>
    <w:rsid w:val="0076404D"/>
    <w:rsid w:val="00767825"/>
    <w:rsid w:val="007713AA"/>
    <w:rsid w:val="007719E4"/>
    <w:rsid w:val="007755E2"/>
    <w:rsid w:val="007759FA"/>
    <w:rsid w:val="00775B43"/>
    <w:rsid w:val="00781057"/>
    <w:rsid w:val="00783444"/>
    <w:rsid w:val="00783F3F"/>
    <w:rsid w:val="00786CC4"/>
    <w:rsid w:val="00792663"/>
    <w:rsid w:val="00792A5F"/>
    <w:rsid w:val="00796402"/>
    <w:rsid w:val="00796D4E"/>
    <w:rsid w:val="00797A83"/>
    <w:rsid w:val="007A13F5"/>
    <w:rsid w:val="007A3B92"/>
    <w:rsid w:val="007A4518"/>
    <w:rsid w:val="007A5AF8"/>
    <w:rsid w:val="007B0728"/>
    <w:rsid w:val="007B1FE6"/>
    <w:rsid w:val="007B5850"/>
    <w:rsid w:val="007C0934"/>
    <w:rsid w:val="007C0E9E"/>
    <w:rsid w:val="007C1B75"/>
    <w:rsid w:val="007C2169"/>
    <w:rsid w:val="007C28E2"/>
    <w:rsid w:val="007C49C7"/>
    <w:rsid w:val="007D1B40"/>
    <w:rsid w:val="007D23DD"/>
    <w:rsid w:val="007D48EC"/>
    <w:rsid w:val="007D5A4C"/>
    <w:rsid w:val="007D63F9"/>
    <w:rsid w:val="007E042C"/>
    <w:rsid w:val="007E151D"/>
    <w:rsid w:val="007E2A8F"/>
    <w:rsid w:val="007E3E3D"/>
    <w:rsid w:val="007F60B3"/>
    <w:rsid w:val="00801858"/>
    <w:rsid w:val="0080324C"/>
    <w:rsid w:val="0080425F"/>
    <w:rsid w:val="00805CF7"/>
    <w:rsid w:val="00806834"/>
    <w:rsid w:val="00810ED4"/>
    <w:rsid w:val="00811611"/>
    <w:rsid w:val="008117AE"/>
    <w:rsid w:val="0081259F"/>
    <w:rsid w:val="00815D3B"/>
    <w:rsid w:val="00817909"/>
    <w:rsid w:val="00817F5D"/>
    <w:rsid w:val="00821E01"/>
    <w:rsid w:val="00822802"/>
    <w:rsid w:val="00823FCD"/>
    <w:rsid w:val="008271E5"/>
    <w:rsid w:val="008278BE"/>
    <w:rsid w:val="008351A1"/>
    <w:rsid w:val="00836667"/>
    <w:rsid w:val="00840700"/>
    <w:rsid w:val="00842581"/>
    <w:rsid w:val="00842771"/>
    <w:rsid w:val="00844EA3"/>
    <w:rsid w:val="00844EB2"/>
    <w:rsid w:val="00845021"/>
    <w:rsid w:val="00845EE6"/>
    <w:rsid w:val="00846D79"/>
    <w:rsid w:val="00850B6E"/>
    <w:rsid w:val="008532CD"/>
    <w:rsid w:val="00856AF7"/>
    <w:rsid w:val="00857507"/>
    <w:rsid w:val="0086013D"/>
    <w:rsid w:val="0086140D"/>
    <w:rsid w:val="00862559"/>
    <w:rsid w:val="008626B0"/>
    <w:rsid w:val="0086293F"/>
    <w:rsid w:val="00864B86"/>
    <w:rsid w:val="008667DE"/>
    <w:rsid w:val="00867A98"/>
    <w:rsid w:val="00867EA9"/>
    <w:rsid w:val="00870097"/>
    <w:rsid w:val="008711E5"/>
    <w:rsid w:val="00873195"/>
    <w:rsid w:val="008733FC"/>
    <w:rsid w:val="00875409"/>
    <w:rsid w:val="0087607A"/>
    <w:rsid w:val="00877E4B"/>
    <w:rsid w:val="00880B27"/>
    <w:rsid w:val="008812F7"/>
    <w:rsid w:val="00881383"/>
    <w:rsid w:val="008835C5"/>
    <w:rsid w:val="00883A04"/>
    <w:rsid w:val="00887B12"/>
    <w:rsid w:val="00890496"/>
    <w:rsid w:val="008910CB"/>
    <w:rsid w:val="00892307"/>
    <w:rsid w:val="00892A9E"/>
    <w:rsid w:val="00892DB5"/>
    <w:rsid w:val="008934B1"/>
    <w:rsid w:val="0089411A"/>
    <w:rsid w:val="008964A6"/>
    <w:rsid w:val="00896B9F"/>
    <w:rsid w:val="00897917"/>
    <w:rsid w:val="008A1161"/>
    <w:rsid w:val="008A4DD5"/>
    <w:rsid w:val="008A5497"/>
    <w:rsid w:val="008A6593"/>
    <w:rsid w:val="008A764F"/>
    <w:rsid w:val="008A779A"/>
    <w:rsid w:val="008A7A6C"/>
    <w:rsid w:val="008A7CF7"/>
    <w:rsid w:val="008B1F2D"/>
    <w:rsid w:val="008B27C0"/>
    <w:rsid w:val="008B3053"/>
    <w:rsid w:val="008B3C84"/>
    <w:rsid w:val="008B4B48"/>
    <w:rsid w:val="008B4E56"/>
    <w:rsid w:val="008B5DC6"/>
    <w:rsid w:val="008B5E48"/>
    <w:rsid w:val="008C1317"/>
    <w:rsid w:val="008C3555"/>
    <w:rsid w:val="008C4F2B"/>
    <w:rsid w:val="008D3437"/>
    <w:rsid w:val="008D4C48"/>
    <w:rsid w:val="008E39AD"/>
    <w:rsid w:val="008E3E2B"/>
    <w:rsid w:val="008E532B"/>
    <w:rsid w:val="008E6AA9"/>
    <w:rsid w:val="008E6C42"/>
    <w:rsid w:val="008F230D"/>
    <w:rsid w:val="008F401E"/>
    <w:rsid w:val="008F53B1"/>
    <w:rsid w:val="008F6566"/>
    <w:rsid w:val="00900D2D"/>
    <w:rsid w:val="00900E45"/>
    <w:rsid w:val="00901803"/>
    <w:rsid w:val="00901EE8"/>
    <w:rsid w:val="0090294D"/>
    <w:rsid w:val="00903BED"/>
    <w:rsid w:val="00907DB6"/>
    <w:rsid w:val="00910843"/>
    <w:rsid w:val="0091276C"/>
    <w:rsid w:val="009130F5"/>
    <w:rsid w:val="0091468B"/>
    <w:rsid w:val="00921A73"/>
    <w:rsid w:val="009250A8"/>
    <w:rsid w:val="00926DF3"/>
    <w:rsid w:val="0092758F"/>
    <w:rsid w:val="009330C7"/>
    <w:rsid w:val="00933B3C"/>
    <w:rsid w:val="00933CDB"/>
    <w:rsid w:val="00934CB0"/>
    <w:rsid w:val="009353D5"/>
    <w:rsid w:val="00937363"/>
    <w:rsid w:val="00937BE9"/>
    <w:rsid w:val="009401E3"/>
    <w:rsid w:val="00942BBE"/>
    <w:rsid w:val="00944318"/>
    <w:rsid w:val="00944F49"/>
    <w:rsid w:val="009466AF"/>
    <w:rsid w:val="00950C3D"/>
    <w:rsid w:val="009524F1"/>
    <w:rsid w:val="00953DA9"/>
    <w:rsid w:val="00954241"/>
    <w:rsid w:val="00954FA3"/>
    <w:rsid w:val="00955CF8"/>
    <w:rsid w:val="00957795"/>
    <w:rsid w:val="009579B4"/>
    <w:rsid w:val="009579EB"/>
    <w:rsid w:val="0096052B"/>
    <w:rsid w:val="00960E8E"/>
    <w:rsid w:val="00963A3A"/>
    <w:rsid w:val="00965361"/>
    <w:rsid w:val="009722D0"/>
    <w:rsid w:val="00976D86"/>
    <w:rsid w:val="00977E94"/>
    <w:rsid w:val="0098087D"/>
    <w:rsid w:val="00983A83"/>
    <w:rsid w:val="00983B6B"/>
    <w:rsid w:val="009842A3"/>
    <w:rsid w:val="00984A34"/>
    <w:rsid w:val="00984AF9"/>
    <w:rsid w:val="00987D46"/>
    <w:rsid w:val="009920DC"/>
    <w:rsid w:val="009922A8"/>
    <w:rsid w:val="0099315A"/>
    <w:rsid w:val="0099369F"/>
    <w:rsid w:val="00993CD4"/>
    <w:rsid w:val="0099568C"/>
    <w:rsid w:val="00996653"/>
    <w:rsid w:val="00997841"/>
    <w:rsid w:val="009A2381"/>
    <w:rsid w:val="009A29B7"/>
    <w:rsid w:val="009A31A2"/>
    <w:rsid w:val="009A47C3"/>
    <w:rsid w:val="009A7802"/>
    <w:rsid w:val="009B052D"/>
    <w:rsid w:val="009B0E13"/>
    <w:rsid w:val="009B0F4B"/>
    <w:rsid w:val="009B2617"/>
    <w:rsid w:val="009B2E59"/>
    <w:rsid w:val="009B303F"/>
    <w:rsid w:val="009B42FD"/>
    <w:rsid w:val="009B46C5"/>
    <w:rsid w:val="009B4EBB"/>
    <w:rsid w:val="009B66AF"/>
    <w:rsid w:val="009B7D9A"/>
    <w:rsid w:val="009C0E09"/>
    <w:rsid w:val="009C3EE6"/>
    <w:rsid w:val="009C3EFB"/>
    <w:rsid w:val="009C4554"/>
    <w:rsid w:val="009C5B50"/>
    <w:rsid w:val="009D01BF"/>
    <w:rsid w:val="009D0F1A"/>
    <w:rsid w:val="009D2514"/>
    <w:rsid w:val="009D2830"/>
    <w:rsid w:val="009D3B2B"/>
    <w:rsid w:val="009D3FF2"/>
    <w:rsid w:val="009D5BFF"/>
    <w:rsid w:val="009E16CD"/>
    <w:rsid w:val="009E1C16"/>
    <w:rsid w:val="009E28B6"/>
    <w:rsid w:val="009E374F"/>
    <w:rsid w:val="009E3E26"/>
    <w:rsid w:val="009E5680"/>
    <w:rsid w:val="009E6F4E"/>
    <w:rsid w:val="009E7469"/>
    <w:rsid w:val="009E7919"/>
    <w:rsid w:val="009E7E50"/>
    <w:rsid w:val="009F04F8"/>
    <w:rsid w:val="009F6DBE"/>
    <w:rsid w:val="009F7A80"/>
    <w:rsid w:val="00A00385"/>
    <w:rsid w:val="00A01A10"/>
    <w:rsid w:val="00A02168"/>
    <w:rsid w:val="00A02D0D"/>
    <w:rsid w:val="00A04C9F"/>
    <w:rsid w:val="00A0776D"/>
    <w:rsid w:val="00A100C8"/>
    <w:rsid w:val="00A121B0"/>
    <w:rsid w:val="00A12FBB"/>
    <w:rsid w:val="00A14A9F"/>
    <w:rsid w:val="00A17B19"/>
    <w:rsid w:val="00A17EE8"/>
    <w:rsid w:val="00A17FAA"/>
    <w:rsid w:val="00A21D84"/>
    <w:rsid w:val="00A22329"/>
    <w:rsid w:val="00A255C1"/>
    <w:rsid w:val="00A2616A"/>
    <w:rsid w:val="00A2637A"/>
    <w:rsid w:val="00A31B19"/>
    <w:rsid w:val="00A35907"/>
    <w:rsid w:val="00A35BAC"/>
    <w:rsid w:val="00A35C5B"/>
    <w:rsid w:val="00A3672A"/>
    <w:rsid w:val="00A4069D"/>
    <w:rsid w:val="00A41B41"/>
    <w:rsid w:val="00A42810"/>
    <w:rsid w:val="00A429F7"/>
    <w:rsid w:val="00A443FC"/>
    <w:rsid w:val="00A448F8"/>
    <w:rsid w:val="00A47017"/>
    <w:rsid w:val="00A51CE7"/>
    <w:rsid w:val="00A520CF"/>
    <w:rsid w:val="00A5445C"/>
    <w:rsid w:val="00A570BA"/>
    <w:rsid w:val="00A570C3"/>
    <w:rsid w:val="00A5788A"/>
    <w:rsid w:val="00A601B2"/>
    <w:rsid w:val="00A608CE"/>
    <w:rsid w:val="00A61659"/>
    <w:rsid w:val="00A62324"/>
    <w:rsid w:val="00A644D1"/>
    <w:rsid w:val="00A6677D"/>
    <w:rsid w:val="00A67914"/>
    <w:rsid w:val="00A703B9"/>
    <w:rsid w:val="00A714FD"/>
    <w:rsid w:val="00A71725"/>
    <w:rsid w:val="00A731EF"/>
    <w:rsid w:val="00A73C75"/>
    <w:rsid w:val="00A86DE9"/>
    <w:rsid w:val="00A87C8A"/>
    <w:rsid w:val="00A90F9A"/>
    <w:rsid w:val="00A916FF"/>
    <w:rsid w:val="00A92DC3"/>
    <w:rsid w:val="00A9531D"/>
    <w:rsid w:val="00A9663D"/>
    <w:rsid w:val="00AA134B"/>
    <w:rsid w:val="00AA4187"/>
    <w:rsid w:val="00AA5251"/>
    <w:rsid w:val="00AA7C96"/>
    <w:rsid w:val="00AB172A"/>
    <w:rsid w:val="00AB184C"/>
    <w:rsid w:val="00AB4052"/>
    <w:rsid w:val="00AB5295"/>
    <w:rsid w:val="00AB5E11"/>
    <w:rsid w:val="00AC40FA"/>
    <w:rsid w:val="00AC7F4A"/>
    <w:rsid w:val="00AD0C7B"/>
    <w:rsid w:val="00AD1B84"/>
    <w:rsid w:val="00AD33F3"/>
    <w:rsid w:val="00AD3724"/>
    <w:rsid w:val="00AD5932"/>
    <w:rsid w:val="00AD5BC0"/>
    <w:rsid w:val="00AD79BF"/>
    <w:rsid w:val="00AE003B"/>
    <w:rsid w:val="00AE02BA"/>
    <w:rsid w:val="00AE09E8"/>
    <w:rsid w:val="00AE13E6"/>
    <w:rsid w:val="00AE14D4"/>
    <w:rsid w:val="00AE3AC2"/>
    <w:rsid w:val="00AF2135"/>
    <w:rsid w:val="00AF29A0"/>
    <w:rsid w:val="00AF498E"/>
    <w:rsid w:val="00AF6A83"/>
    <w:rsid w:val="00B003B4"/>
    <w:rsid w:val="00B0064D"/>
    <w:rsid w:val="00B00B40"/>
    <w:rsid w:val="00B03F2E"/>
    <w:rsid w:val="00B0415E"/>
    <w:rsid w:val="00B05C4C"/>
    <w:rsid w:val="00B06401"/>
    <w:rsid w:val="00B07830"/>
    <w:rsid w:val="00B126E2"/>
    <w:rsid w:val="00B22745"/>
    <w:rsid w:val="00B232E6"/>
    <w:rsid w:val="00B24CCE"/>
    <w:rsid w:val="00B27B94"/>
    <w:rsid w:val="00B30F64"/>
    <w:rsid w:val="00B31BDB"/>
    <w:rsid w:val="00B328CC"/>
    <w:rsid w:val="00B33F4C"/>
    <w:rsid w:val="00B34DB1"/>
    <w:rsid w:val="00B37CB9"/>
    <w:rsid w:val="00B41155"/>
    <w:rsid w:val="00B411DB"/>
    <w:rsid w:val="00B41951"/>
    <w:rsid w:val="00B4410E"/>
    <w:rsid w:val="00B462FD"/>
    <w:rsid w:val="00B50BFA"/>
    <w:rsid w:val="00B5175F"/>
    <w:rsid w:val="00B52192"/>
    <w:rsid w:val="00B52851"/>
    <w:rsid w:val="00B561A0"/>
    <w:rsid w:val="00B60AA0"/>
    <w:rsid w:val="00B63078"/>
    <w:rsid w:val="00B632BB"/>
    <w:rsid w:val="00B6359C"/>
    <w:rsid w:val="00B636E6"/>
    <w:rsid w:val="00B63A0C"/>
    <w:rsid w:val="00B67572"/>
    <w:rsid w:val="00B71A41"/>
    <w:rsid w:val="00B71C3B"/>
    <w:rsid w:val="00B7266E"/>
    <w:rsid w:val="00B73961"/>
    <w:rsid w:val="00B74453"/>
    <w:rsid w:val="00B75D40"/>
    <w:rsid w:val="00B75DD0"/>
    <w:rsid w:val="00B81B6B"/>
    <w:rsid w:val="00B864FE"/>
    <w:rsid w:val="00B941B7"/>
    <w:rsid w:val="00B94A98"/>
    <w:rsid w:val="00B95384"/>
    <w:rsid w:val="00B956A2"/>
    <w:rsid w:val="00B96CCC"/>
    <w:rsid w:val="00B977A9"/>
    <w:rsid w:val="00B97C97"/>
    <w:rsid w:val="00BA1EAB"/>
    <w:rsid w:val="00BA2682"/>
    <w:rsid w:val="00BA37BA"/>
    <w:rsid w:val="00BA3B9F"/>
    <w:rsid w:val="00BA63C5"/>
    <w:rsid w:val="00BA6598"/>
    <w:rsid w:val="00BA731B"/>
    <w:rsid w:val="00BB0F11"/>
    <w:rsid w:val="00BB1653"/>
    <w:rsid w:val="00BB355B"/>
    <w:rsid w:val="00BB3D74"/>
    <w:rsid w:val="00BB48DD"/>
    <w:rsid w:val="00BB7BAB"/>
    <w:rsid w:val="00BC17F4"/>
    <w:rsid w:val="00BC1F27"/>
    <w:rsid w:val="00BC4FA1"/>
    <w:rsid w:val="00BC6FCF"/>
    <w:rsid w:val="00BD0E58"/>
    <w:rsid w:val="00BE039A"/>
    <w:rsid w:val="00BE4681"/>
    <w:rsid w:val="00BE5CA9"/>
    <w:rsid w:val="00BE5FE0"/>
    <w:rsid w:val="00BF0A54"/>
    <w:rsid w:val="00BF1C13"/>
    <w:rsid w:val="00BF4D21"/>
    <w:rsid w:val="00BF5339"/>
    <w:rsid w:val="00BF594B"/>
    <w:rsid w:val="00BF5A32"/>
    <w:rsid w:val="00BF7DB9"/>
    <w:rsid w:val="00C02B4F"/>
    <w:rsid w:val="00C051F2"/>
    <w:rsid w:val="00C05422"/>
    <w:rsid w:val="00C06587"/>
    <w:rsid w:val="00C073EA"/>
    <w:rsid w:val="00C07445"/>
    <w:rsid w:val="00C102B1"/>
    <w:rsid w:val="00C10E85"/>
    <w:rsid w:val="00C1157C"/>
    <w:rsid w:val="00C1250F"/>
    <w:rsid w:val="00C23035"/>
    <w:rsid w:val="00C23112"/>
    <w:rsid w:val="00C235AB"/>
    <w:rsid w:val="00C25AC6"/>
    <w:rsid w:val="00C27F3D"/>
    <w:rsid w:val="00C308B7"/>
    <w:rsid w:val="00C36B89"/>
    <w:rsid w:val="00C37B44"/>
    <w:rsid w:val="00C40478"/>
    <w:rsid w:val="00C40C21"/>
    <w:rsid w:val="00C41A4A"/>
    <w:rsid w:val="00C41C8E"/>
    <w:rsid w:val="00C472B2"/>
    <w:rsid w:val="00C50F48"/>
    <w:rsid w:val="00C53383"/>
    <w:rsid w:val="00C541A3"/>
    <w:rsid w:val="00C54B33"/>
    <w:rsid w:val="00C54C67"/>
    <w:rsid w:val="00C55171"/>
    <w:rsid w:val="00C55C81"/>
    <w:rsid w:val="00C579D4"/>
    <w:rsid w:val="00C60C7D"/>
    <w:rsid w:val="00C60C98"/>
    <w:rsid w:val="00C6259E"/>
    <w:rsid w:val="00C63562"/>
    <w:rsid w:val="00C712B3"/>
    <w:rsid w:val="00C740B3"/>
    <w:rsid w:val="00C74F96"/>
    <w:rsid w:val="00C811A5"/>
    <w:rsid w:val="00C814BC"/>
    <w:rsid w:val="00C81843"/>
    <w:rsid w:val="00C81930"/>
    <w:rsid w:val="00C8215E"/>
    <w:rsid w:val="00C82961"/>
    <w:rsid w:val="00C837EE"/>
    <w:rsid w:val="00C84F25"/>
    <w:rsid w:val="00C934B4"/>
    <w:rsid w:val="00C93CEF"/>
    <w:rsid w:val="00C94A19"/>
    <w:rsid w:val="00C962E3"/>
    <w:rsid w:val="00CA14A7"/>
    <w:rsid w:val="00CA424B"/>
    <w:rsid w:val="00CA737C"/>
    <w:rsid w:val="00CB0DAC"/>
    <w:rsid w:val="00CB0DE5"/>
    <w:rsid w:val="00CB1D80"/>
    <w:rsid w:val="00CB4D14"/>
    <w:rsid w:val="00CB537D"/>
    <w:rsid w:val="00CB64AB"/>
    <w:rsid w:val="00CB7422"/>
    <w:rsid w:val="00CC106C"/>
    <w:rsid w:val="00CC22FF"/>
    <w:rsid w:val="00CC2C0A"/>
    <w:rsid w:val="00CC3A37"/>
    <w:rsid w:val="00CC3B9E"/>
    <w:rsid w:val="00CC6228"/>
    <w:rsid w:val="00CD0942"/>
    <w:rsid w:val="00CD096A"/>
    <w:rsid w:val="00CD0C52"/>
    <w:rsid w:val="00CD67FA"/>
    <w:rsid w:val="00CD7ED7"/>
    <w:rsid w:val="00CE257A"/>
    <w:rsid w:val="00CE36CB"/>
    <w:rsid w:val="00CE52AD"/>
    <w:rsid w:val="00CE6421"/>
    <w:rsid w:val="00CE6D5B"/>
    <w:rsid w:val="00CF2A20"/>
    <w:rsid w:val="00CF5B5B"/>
    <w:rsid w:val="00CF6FC5"/>
    <w:rsid w:val="00D01F6D"/>
    <w:rsid w:val="00D03F13"/>
    <w:rsid w:val="00D05050"/>
    <w:rsid w:val="00D06A83"/>
    <w:rsid w:val="00D06F24"/>
    <w:rsid w:val="00D133FE"/>
    <w:rsid w:val="00D1437B"/>
    <w:rsid w:val="00D17BFB"/>
    <w:rsid w:val="00D2250F"/>
    <w:rsid w:val="00D2543B"/>
    <w:rsid w:val="00D361A1"/>
    <w:rsid w:val="00D36309"/>
    <w:rsid w:val="00D37851"/>
    <w:rsid w:val="00D41D7A"/>
    <w:rsid w:val="00D42ECF"/>
    <w:rsid w:val="00D46255"/>
    <w:rsid w:val="00D474E5"/>
    <w:rsid w:val="00D52991"/>
    <w:rsid w:val="00D5300D"/>
    <w:rsid w:val="00D5413E"/>
    <w:rsid w:val="00D54332"/>
    <w:rsid w:val="00D5452A"/>
    <w:rsid w:val="00D54D61"/>
    <w:rsid w:val="00D57694"/>
    <w:rsid w:val="00D630DB"/>
    <w:rsid w:val="00D63B91"/>
    <w:rsid w:val="00D65B16"/>
    <w:rsid w:val="00D67196"/>
    <w:rsid w:val="00D67CDF"/>
    <w:rsid w:val="00D74172"/>
    <w:rsid w:val="00D80FC4"/>
    <w:rsid w:val="00D81444"/>
    <w:rsid w:val="00D821C8"/>
    <w:rsid w:val="00D829AF"/>
    <w:rsid w:val="00D82A8B"/>
    <w:rsid w:val="00D85042"/>
    <w:rsid w:val="00D85B0C"/>
    <w:rsid w:val="00D86B67"/>
    <w:rsid w:val="00D876C3"/>
    <w:rsid w:val="00D902DA"/>
    <w:rsid w:val="00D91D5C"/>
    <w:rsid w:val="00D94CF8"/>
    <w:rsid w:val="00D9519E"/>
    <w:rsid w:val="00D96772"/>
    <w:rsid w:val="00D97665"/>
    <w:rsid w:val="00DA1608"/>
    <w:rsid w:val="00DA31A6"/>
    <w:rsid w:val="00DA3300"/>
    <w:rsid w:val="00DA3994"/>
    <w:rsid w:val="00DA6B58"/>
    <w:rsid w:val="00DA7470"/>
    <w:rsid w:val="00DA7826"/>
    <w:rsid w:val="00DA7E8F"/>
    <w:rsid w:val="00DB221A"/>
    <w:rsid w:val="00DB4EC7"/>
    <w:rsid w:val="00DB529F"/>
    <w:rsid w:val="00DB52E4"/>
    <w:rsid w:val="00DB5582"/>
    <w:rsid w:val="00DB767B"/>
    <w:rsid w:val="00DC3A74"/>
    <w:rsid w:val="00DC43C3"/>
    <w:rsid w:val="00DC5753"/>
    <w:rsid w:val="00DC6503"/>
    <w:rsid w:val="00DC6AD2"/>
    <w:rsid w:val="00DD1140"/>
    <w:rsid w:val="00DD165E"/>
    <w:rsid w:val="00DD2E09"/>
    <w:rsid w:val="00DD3779"/>
    <w:rsid w:val="00DD4A27"/>
    <w:rsid w:val="00DD5204"/>
    <w:rsid w:val="00DD52A4"/>
    <w:rsid w:val="00DD5648"/>
    <w:rsid w:val="00DD5B7D"/>
    <w:rsid w:val="00DD6435"/>
    <w:rsid w:val="00DD6855"/>
    <w:rsid w:val="00DD6F3D"/>
    <w:rsid w:val="00DE13A5"/>
    <w:rsid w:val="00DE3A3E"/>
    <w:rsid w:val="00DE623B"/>
    <w:rsid w:val="00DF129A"/>
    <w:rsid w:val="00DF5482"/>
    <w:rsid w:val="00DF6E6E"/>
    <w:rsid w:val="00E00B11"/>
    <w:rsid w:val="00E03BAD"/>
    <w:rsid w:val="00E03C08"/>
    <w:rsid w:val="00E03ECA"/>
    <w:rsid w:val="00E044B9"/>
    <w:rsid w:val="00E06762"/>
    <w:rsid w:val="00E07DBF"/>
    <w:rsid w:val="00E1313B"/>
    <w:rsid w:val="00E134AE"/>
    <w:rsid w:val="00E13C45"/>
    <w:rsid w:val="00E14AA1"/>
    <w:rsid w:val="00E16AE5"/>
    <w:rsid w:val="00E16F55"/>
    <w:rsid w:val="00E17E74"/>
    <w:rsid w:val="00E203D7"/>
    <w:rsid w:val="00E245B0"/>
    <w:rsid w:val="00E25198"/>
    <w:rsid w:val="00E254BD"/>
    <w:rsid w:val="00E32BD8"/>
    <w:rsid w:val="00E3354E"/>
    <w:rsid w:val="00E3447F"/>
    <w:rsid w:val="00E35AF2"/>
    <w:rsid w:val="00E46731"/>
    <w:rsid w:val="00E468BC"/>
    <w:rsid w:val="00E46EF3"/>
    <w:rsid w:val="00E47867"/>
    <w:rsid w:val="00E47B2F"/>
    <w:rsid w:val="00E51C3A"/>
    <w:rsid w:val="00E5758E"/>
    <w:rsid w:val="00E619E3"/>
    <w:rsid w:val="00E6400B"/>
    <w:rsid w:val="00E65DE5"/>
    <w:rsid w:val="00E7021C"/>
    <w:rsid w:val="00E71652"/>
    <w:rsid w:val="00E72B8B"/>
    <w:rsid w:val="00E7305F"/>
    <w:rsid w:val="00E74BD6"/>
    <w:rsid w:val="00E755DC"/>
    <w:rsid w:val="00E760C4"/>
    <w:rsid w:val="00E7779C"/>
    <w:rsid w:val="00E807F3"/>
    <w:rsid w:val="00E82CEA"/>
    <w:rsid w:val="00E82E8F"/>
    <w:rsid w:val="00E8395D"/>
    <w:rsid w:val="00E84B9B"/>
    <w:rsid w:val="00E84F5A"/>
    <w:rsid w:val="00E857FB"/>
    <w:rsid w:val="00E9071C"/>
    <w:rsid w:val="00E90EA5"/>
    <w:rsid w:val="00E917EC"/>
    <w:rsid w:val="00E92363"/>
    <w:rsid w:val="00E92FB2"/>
    <w:rsid w:val="00E93BBF"/>
    <w:rsid w:val="00EA062D"/>
    <w:rsid w:val="00EA1667"/>
    <w:rsid w:val="00EA2C73"/>
    <w:rsid w:val="00EA305B"/>
    <w:rsid w:val="00EA3275"/>
    <w:rsid w:val="00EA372B"/>
    <w:rsid w:val="00EA41B5"/>
    <w:rsid w:val="00EA4593"/>
    <w:rsid w:val="00EA7010"/>
    <w:rsid w:val="00EB2376"/>
    <w:rsid w:val="00EB4A7C"/>
    <w:rsid w:val="00EB5F0B"/>
    <w:rsid w:val="00EB72B7"/>
    <w:rsid w:val="00EB7BED"/>
    <w:rsid w:val="00EB7E5B"/>
    <w:rsid w:val="00EC02E5"/>
    <w:rsid w:val="00EC4F14"/>
    <w:rsid w:val="00EC540B"/>
    <w:rsid w:val="00EC6DB0"/>
    <w:rsid w:val="00ED060B"/>
    <w:rsid w:val="00ED0863"/>
    <w:rsid w:val="00ED62A6"/>
    <w:rsid w:val="00ED656A"/>
    <w:rsid w:val="00ED7AF9"/>
    <w:rsid w:val="00EE1FCC"/>
    <w:rsid w:val="00EE4BEE"/>
    <w:rsid w:val="00EE5D8F"/>
    <w:rsid w:val="00EE7BFB"/>
    <w:rsid w:val="00EF0ADB"/>
    <w:rsid w:val="00EF0CB0"/>
    <w:rsid w:val="00EF1B44"/>
    <w:rsid w:val="00EF3A98"/>
    <w:rsid w:val="00EF49F9"/>
    <w:rsid w:val="00EF5D9D"/>
    <w:rsid w:val="00EF627F"/>
    <w:rsid w:val="00EF727D"/>
    <w:rsid w:val="00EF7304"/>
    <w:rsid w:val="00EF7542"/>
    <w:rsid w:val="00F019B4"/>
    <w:rsid w:val="00F043F7"/>
    <w:rsid w:val="00F10A7D"/>
    <w:rsid w:val="00F1209B"/>
    <w:rsid w:val="00F132D7"/>
    <w:rsid w:val="00F13E63"/>
    <w:rsid w:val="00F13F4C"/>
    <w:rsid w:val="00F14464"/>
    <w:rsid w:val="00F145E7"/>
    <w:rsid w:val="00F14BD5"/>
    <w:rsid w:val="00F165AA"/>
    <w:rsid w:val="00F203A1"/>
    <w:rsid w:val="00F205E1"/>
    <w:rsid w:val="00F2140D"/>
    <w:rsid w:val="00F218E5"/>
    <w:rsid w:val="00F23221"/>
    <w:rsid w:val="00F239BF"/>
    <w:rsid w:val="00F30BBE"/>
    <w:rsid w:val="00F3133C"/>
    <w:rsid w:val="00F3194B"/>
    <w:rsid w:val="00F335F9"/>
    <w:rsid w:val="00F36161"/>
    <w:rsid w:val="00F37AA7"/>
    <w:rsid w:val="00F40571"/>
    <w:rsid w:val="00F40EB7"/>
    <w:rsid w:val="00F41BB8"/>
    <w:rsid w:val="00F45BA5"/>
    <w:rsid w:val="00F47F33"/>
    <w:rsid w:val="00F505EF"/>
    <w:rsid w:val="00F5104F"/>
    <w:rsid w:val="00F518DB"/>
    <w:rsid w:val="00F53255"/>
    <w:rsid w:val="00F537FA"/>
    <w:rsid w:val="00F539C1"/>
    <w:rsid w:val="00F53A15"/>
    <w:rsid w:val="00F55A15"/>
    <w:rsid w:val="00F56D59"/>
    <w:rsid w:val="00F61A03"/>
    <w:rsid w:val="00F61FE5"/>
    <w:rsid w:val="00F6245A"/>
    <w:rsid w:val="00F62BBF"/>
    <w:rsid w:val="00F63299"/>
    <w:rsid w:val="00F63CC3"/>
    <w:rsid w:val="00F7242B"/>
    <w:rsid w:val="00F73110"/>
    <w:rsid w:val="00F76421"/>
    <w:rsid w:val="00F766A2"/>
    <w:rsid w:val="00F81EB0"/>
    <w:rsid w:val="00F846E2"/>
    <w:rsid w:val="00F858C6"/>
    <w:rsid w:val="00F91903"/>
    <w:rsid w:val="00F919D1"/>
    <w:rsid w:val="00F92F87"/>
    <w:rsid w:val="00F94F9E"/>
    <w:rsid w:val="00F971B8"/>
    <w:rsid w:val="00F97E9C"/>
    <w:rsid w:val="00FA1920"/>
    <w:rsid w:val="00FA3B36"/>
    <w:rsid w:val="00FA528C"/>
    <w:rsid w:val="00FA5920"/>
    <w:rsid w:val="00FA5A60"/>
    <w:rsid w:val="00FA5B3F"/>
    <w:rsid w:val="00FA6FAE"/>
    <w:rsid w:val="00FA702E"/>
    <w:rsid w:val="00FB0DF3"/>
    <w:rsid w:val="00FB1AEF"/>
    <w:rsid w:val="00FB3D81"/>
    <w:rsid w:val="00FB3F0D"/>
    <w:rsid w:val="00FB56DB"/>
    <w:rsid w:val="00FB681C"/>
    <w:rsid w:val="00FC1A59"/>
    <w:rsid w:val="00FC51ED"/>
    <w:rsid w:val="00FC7145"/>
    <w:rsid w:val="00FC7391"/>
    <w:rsid w:val="00FD16BC"/>
    <w:rsid w:val="00FD377B"/>
    <w:rsid w:val="00FD424A"/>
    <w:rsid w:val="00FD46B0"/>
    <w:rsid w:val="00FD6BA4"/>
    <w:rsid w:val="00FD7D30"/>
    <w:rsid w:val="00FE14A8"/>
    <w:rsid w:val="00FE55D9"/>
    <w:rsid w:val="00FE59FE"/>
    <w:rsid w:val="00FE62C5"/>
    <w:rsid w:val="00FE6ACA"/>
    <w:rsid w:val="00FF3183"/>
    <w:rsid w:val="00FF489D"/>
    <w:rsid w:val="00FF5C37"/>
    <w:rsid w:val="00FF6B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ABA0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link w:val="Heading1Char"/>
    <w:uiPriority w:val="9"/>
    <w:qFormat/>
    <w:rsid w:val="00FD16BC"/>
    <w:pPr>
      <w:keepNext/>
      <w:spacing w:before="240" w:after="60"/>
      <w:outlineLvl w:val="0"/>
    </w:pPr>
    <w:rPr>
      <w:rFonts w:eastAsia="Batang" w:cs="Arial"/>
      <w:b/>
      <w:bCs/>
      <w:sz w:val="28"/>
      <w:szCs w:val="32"/>
    </w:rPr>
  </w:style>
  <w:style w:type="paragraph" w:styleId="Heading2">
    <w:name w:val="heading 2"/>
    <w:basedOn w:val="Normal"/>
    <w:next w:val="Normal"/>
    <w:link w:val="Heading2Char"/>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ListParagraph">
    <w:name w:val="List Paragraph"/>
    <w:aliases w:val="List Paragraph1,List Paragraph11,Recommendation,Brief List Paragraph 1,DDM Gen Text"/>
    <w:basedOn w:val="Normal"/>
    <w:link w:val="ListParagraphChar"/>
    <w:uiPriority w:val="34"/>
    <w:qFormat/>
    <w:rsid w:val="00E17E74"/>
    <w:pPr>
      <w:ind w:left="720"/>
      <w:contextualSpacing/>
    </w:pPr>
  </w:style>
  <w:style w:type="table" w:styleId="TableGrid">
    <w:name w:val="Table Grid"/>
    <w:basedOn w:val="TableNormal"/>
    <w:uiPriority w:val="59"/>
    <w:rsid w:val="001F6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qFormat/>
    <w:rsid w:val="001F6665"/>
    <w:pPr>
      <w:spacing w:after="120" w:line="360" w:lineRule="auto"/>
      <w:jc w:val="both"/>
    </w:pPr>
    <w:rPr>
      <w:rFonts w:ascii="Helvetica" w:hAnsi="Helvetica" w:cs="Arial"/>
      <w:szCs w:val="24"/>
    </w:rPr>
  </w:style>
  <w:style w:type="paragraph" w:styleId="BalloonText">
    <w:name w:val="Balloon Text"/>
    <w:basedOn w:val="Normal"/>
    <w:link w:val="BalloonTextChar"/>
    <w:uiPriority w:val="99"/>
    <w:semiHidden/>
    <w:unhideWhenUsed/>
    <w:rsid w:val="001F6665"/>
    <w:rPr>
      <w:rFonts w:ascii="Tahoma" w:hAnsi="Tahoma" w:cs="Tahoma"/>
      <w:sz w:val="16"/>
      <w:szCs w:val="16"/>
    </w:rPr>
  </w:style>
  <w:style w:type="character" w:customStyle="1" w:styleId="BalloonTextChar">
    <w:name w:val="Balloon Text Char"/>
    <w:basedOn w:val="DefaultParagraphFont"/>
    <w:link w:val="BalloonText"/>
    <w:uiPriority w:val="99"/>
    <w:semiHidden/>
    <w:rsid w:val="001F6665"/>
    <w:rPr>
      <w:rFonts w:ascii="Tahoma" w:hAnsi="Tahoma" w:cs="Tahoma"/>
      <w:sz w:val="16"/>
      <w:szCs w:val="16"/>
      <w:lang w:eastAsia="en-US"/>
    </w:rPr>
  </w:style>
  <w:style w:type="paragraph" w:customStyle="1" w:styleId="Bullet">
    <w:name w:val="Bullet"/>
    <w:basedOn w:val="Normal"/>
    <w:autoRedefine/>
    <w:uiPriority w:val="99"/>
    <w:qFormat/>
    <w:rsid w:val="0009214B"/>
    <w:pPr>
      <w:spacing w:after="240" w:line="360" w:lineRule="auto"/>
      <w:ind w:left="567"/>
      <w:contextualSpacing/>
    </w:pPr>
    <w:rPr>
      <w:rFonts w:ascii="Helvetica" w:eastAsiaTheme="minorHAnsi" w:hAnsi="Helvetica"/>
      <w:szCs w:val="22"/>
    </w:rPr>
  </w:style>
  <w:style w:type="character" w:styleId="CommentReference">
    <w:name w:val="annotation reference"/>
    <w:basedOn w:val="DefaultParagraphFont"/>
    <w:uiPriority w:val="99"/>
    <w:rsid w:val="001F6665"/>
    <w:rPr>
      <w:rFonts w:cs="Times New Roman"/>
      <w:sz w:val="16"/>
      <w:szCs w:val="16"/>
    </w:rPr>
  </w:style>
  <w:style w:type="paragraph" w:styleId="CommentText">
    <w:name w:val="annotation text"/>
    <w:basedOn w:val="Normal"/>
    <w:link w:val="CommentTextChar"/>
    <w:uiPriority w:val="99"/>
    <w:rsid w:val="001F6665"/>
    <w:pPr>
      <w:spacing w:after="120" w:line="360" w:lineRule="auto"/>
    </w:pPr>
    <w:rPr>
      <w:rFonts w:cs="Arial"/>
      <w:szCs w:val="24"/>
    </w:rPr>
  </w:style>
  <w:style w:type="character" w:customStyle="1" w:styleId="CommentTextChar">
    <w:name w:val="Comment Text Char"/>
    <w:basedOn w:val="DefaultParagraphFont"/>
    <w:link w:val="CommentText"/>
    <w:uiPriority w:val="99"/>
    <w:rsid w:val="001F6665"/>
    <w:rPr>
      <w:rFonts w:ascii="Arial" w:hAnsi="Arial" w:cs="Arial"/>
      <w:sz w:val="22"/>
      <w:szCs w:val="24"/>
      <w:lang w:eastAsia="en-US"/>
    </w:rPr>
  </w:style>
  <w:style w:type="character" w:customStyle="1" w:styleId="ListParagraphChar">
    <w:name w:val="List Paragraph Char"/>
    <w:aliases w:val="List Paragraph1 Char,List Paragraph11 Char,Recommendation Char,Brief List Paragraph 1 Char,DDM Gen Text Char"/>
    <w:basedOn w:val="DefaultParagraphFont"/>
    <w:link w:val="ListParagraph"/>
    <w:uiPriority w:val="34"/>
    <w:locked/>
    <w:rsid w:val="001F6665"/>
    <w:rPr>
      <w:rFonts w:ascii="Arial" w:hAnsi="Arial"/>
      <w:sz w:val="22"/>
      <w:lang w:eastAsia="en-US"/>
    </w:rPr>
  </w:style>
  <w:style w:type="character" w:customStyle="1" w:styleId="Heading1Char">
    <w:name w:val="Heading 1 Char"/>
    <w:basedOn w:val="DefaultParagraphFont"/>
    <w:link w:val="Heading1"/>
    <w:uiPriority w:val="9"/>
    <w:locked/>
    <w:rsid w:val="002C27CD"/>
    <w:rPr>
      <w:rFonts w:ascii="Arial" w:eastAsia="Batang" w:hAnsi="Arial" w:cs="Arial"/>
      <w:b/>
      <w:bCs/>
      <w:sz w:val="28"/>
      <w:szCs w:val="32"/>
      <w:lang w:eastAsia="en-US"/>
    </w:rPr>
  </w:style>
  <w:style w:type="character" w:styleId="Hyperlink">
    <w:name w:val="Hyperlink"/>
    <w:basedOn w:val="DefaultParagraphFont"/>
    <w:unhideWhenUsed/>
    <w:rsid w:val="000911DF"/>
    <w:rPr>
      <w:color w:val="0000FF" w:themeColor="hyperlink"/>
      <w:u w:val="single"/>
    </w:rPr>
  </w:style>
  <w:style w:type="character" w:customStyle="1" w:styleId="Heading2Char">
    <w:name w:val="Heading 2 Char"/>
    <w:basedOn w:val="DefaultParagraphFont"/>
    <w:link w:val="Heading2"/>
    <w:rsid w:val="000911DF"/>
    <w:rPr>
      <w:rFonts w:ascii="Arial" w:hAnsi="Arial" w:cs="Arial"/>
      <w:b/>
      <w:bCs/>
      <w:iCs/>
      <w:sz w:val="26"/>
      <w:szCs w:val="28"/>
      <w:lang w:eastAsia="en-US"/>
    </w:rPr>
  </w:style>
  <w:style w:type="table" w:styleId="LightList-Accent1">
    <w:name w:val="Light List Accent 1"/>
    <w:basedOn w:val="TableNormal"/>
    <w:uiPriority w:val="61"/>
    <w:rsid w:val="000911DF"/>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B41951"/>
    <w:pPr>
      <w:tabs>
        <w:tab w:val="center" w:pos="4513"/>
        <w:tab w:val="right" w:pos="9026"/>
      </w:tabs>
    </w:pPr>
  </w:style>
  <w:style w:type="character" w:customStyle="1" w:styleId="HeaderChar">
    <w:name w:val="Header Char"/>
    <w:basedOn w:val="DefaultParagraphFont"/>
    <w:link w:val="Header"/>
    <w:uiPriority w:val="99"/>
    <w:rsid w:val="00B41951"/>
    <w:rPr>
      <w:rFonts w:ascii="Arial" w:hAnsi="Arial"/>
      <w:sz w:val="22"/>
      <w:lang w:eastAsia="en-US"/>
    </w:rPr>
  </w:style>
  <w:style w:type="paragraph" w:styleId="Footer">
    <w:name w:val="footer"/>
    <w:basedOn w:val="Normal"/>
    <w:link w:val="FooterChar"/>
    <w:uiPriority w:val="99"/>
    <w:unhideWhenUsed/>
    <w:rsid w:val="00B41951"/>
    <w:pPr>
      <w:tabs>
        <w:tab w:val="center" w:pos="4513"/>
        <w:tab w:val="right" w:pos="9026"/>
      </w:tabs>
    </w:pPr>
  </w:style>
  <w:style w:type="character" w:customStyle="1" w:styleId="FooterChar">
    <w:name w:val="Footer Char"/>
    <w:basedOn w:val="DefaultParagraphFont"/>
    <w:link w:val="Footer"/>
    <w:uiPriority w:val="99"/>
    <w:rsid w:val="00B41951"/>
    <w:rPr>
      <w:rFonts w:ascii="Arial" w:hAnsi="Arial"/>
      <w:sz w:val="22"/>
      <w:lang w:eastAsia="en-US"/>
    </w:rPr>
  </w:style>
  <w:style w:type="paragraph" w:styleId="FootnoteText">
    <w:name w:val="footnote text"/>
    <w:basedOn w:val="Normal"/>
    <w:link w:val="FootnoteTextChar"/>
    <w:uiPriority w:val="99"/>
    <w:semiHidden/>
    <w:unhideWhenUsed/>
    <w:rsid w:val="00A570C3"/>
    <w:rPr>
      <w:sz w:val="20"/>
    </w:rPr>
  </w:style>
  <w:style w:type="character" w:customStyle="1" w:styleId="FootnoteTextChar">
    <w:name w:val="Footnote Text Char"/>
    <w:basedOn w:val="DefaultParagraphFont"/>
    <w:link w:val="FootnoteText"/>
    <w:uiPriority w:val="99"/>
    <w:semiHidden/>
    <w:rsid w:val="00A570C3"/>
    <w:rPr>
      <w:rFonts w:ascii="Arial" w:hAnsi="Arial"/>
      <w:lang w:eastAsia="en-US"/>
    </w:rPr>
  </w:style>
  <w:style w:type="character" w:styleId="FootnoteReference">
    <w:name w:val="footnote reference"/>
    <w:basedOn w:val="DefaultParagraphFont"/>
    <w:uiPriority w:val="99"/>
    <w:semiHidden/>
    <w:unhideWhenUsed/>
    <w:rsid w:val="00A570C3"/>
    <w:rPr>
      <w:vertAlign w:val="superscript"/>
    </w:rPr>
  </w:style>
  <w:style w:type="paragraph" w:styleId="CommentSubject">
    <w:name w:val="annotation subject"/>
    <w:basedOn w:val="CommentText"/>
    <w:next w:val="CommentText"/>
    <w:link w:val="CommentSubjectChar"/>
    <w:uiPriority w:val="99"/>
    <w:semiHidden/>
    <w:unhideWhenUsed/>
    <w:rsid w:val="00213F7B"/>
    <w:pPr>
      <w:spacing w:after="0" w:line="240" w:lineRule="auto"/>
    </w:pPr>
    <w:rPr>
      <w:rFonts w:cs="Times New Roman"/>
      <w:b/>
      <w:bCs/>
      <w:sz w:val="20"/>
      <w:szCs w:val="20"/>
    </w:rPr>
  </w:style>
  <w:style w:type="character" w:customStyle="1" w:styleId="CommentSubjectChar">
    <w:name w:val="Comment Subject Char"/>
    <w:basedOn w:val="CommentTextChar"/>
    <w:link w:val="CommentSubject"/>
    <w:uiPriority w:val="99"/>
    <w:semiHidden/>
    <w:rsid w:val="00213F7B"/>
    <w:rPr>
      <w:rFonts w:ascii="Arial" w:hAnsi="Arial" w:cs="Arial"/>
      <w:b/>
      <w:bCs/>
      <w:sz w:val="22"/>
      <w:szCs w:val="24"/>
      <w:lang w:eastAsia="en-US"/>
    </w:rPr>
  </w:style>
  <w:style w:type="paragraph" w:styleId="Revision">
    <w:name w:val="Revision"/>
    <w:hidden/>
    <w:uiPriority w:val="99"/>
    <w:semiHidden/>
    <w:rsid w:val="002A34C1"/>
    <w:rPr>
      <w:rFonts w:ascii="Arial" w:hAnsi="Arial"/>
      <w:sz w:val="22"/>
      <w:lang w:eastAsia="en-US"/>
    </w:rPr>
  </w:style>
  <w:style w:type="table" w:customStyle="1" w:styleId="TableGrid1">
    <w:name w:val="Table Grid1"/>
    <w:basedOn w:val="TableNormal"/>
    <w:next w:val="TableGrid"/>
    <w:uiPriority w:val="59"/>
    <w:rsid w:val="008117AE"/>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link w:val="Heading1Char"/>
    <w:uiPriority w:val="9"/>
    <w:qFormat/>
    <w:rsid w:val="00FD16BC"/>
    <w:pPr>
      <w:keepNext/>
      <w:spacing w:before="240" w:after="60"/>
      <w:outlineLvl w:val="0"/>
    </w:pPr>
    <w:rPr>
      <w:rFonts w:eastAsia="Batang" w:cs="Arial"/>
      <w:b/>
      <w:bCs/>
      <w:sz w:val="28"/>
      <w:szCs w:val="32"/>
    </w:rPr>
  </w:style>
  <w:style w:type="paragraph" w:styleId="Heading2">
    <w:name w:val="heading 2"/>
    <w:basedOn w:val="Normal"/>
    <w:next w:val="Normal"/>
    <w:link w:val="Heading2Char"/>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ListParagraph">
    <w:name w:val="List Paragraph"/>
    <w:aliases w:val="List Paragraph1,List Paragraph11,Recommendation,Brief List Paragraph 1,DDM Gen Text"/>
    <w:basedOn w:val="Normal"/>
    <w:link w:val="ListParagraphChar"/>
    <w:uiPriority w:val="34"/>
    <w:qFormat/>
    <w:rsid w:val="00E17E74"/>
    <w:pPr>
      <w:ind w:left="720"/>
      <w:contextualSpacing/>
    </w:pPr>
  </w:style>
  <w:style w:type="table" w:styleId="TableGrid">
    <w:name w:val="Table Grid"/>
    <w:basedOn w:val="TableNormal"/>
    <w:uiPriority w:val="59"/>
    <w:rsid w:val="001F6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qFormat/>
    <w:rsid w:val="001F6665"/>
    <w:pPr>
      <w:spacing w:after="120" w:line="360" w:lineRule="auto"/>
      <w:jc w:val="both"/>
    </w:pPr>
    <w:rPr>
      <w:rFonts w:ascii="Helvetica" w:hAnsi="Helvetica" w:cs="Arial"/>
      <w:szCs w:val="24"/>
    </w:rPr>
  </w:style>
  <w:style w:type="paragraph" w:styleId="BalloonText">
    <w:name w:val="Balloon Text"/>
    <w:basedOn w:val="Normal"/>
    <w:link w:val="BalloonTextChar"/>
    <w:uiPriority w:val="99"/>
    <w:semiHidden/>
    <w:unhideWhenUsed/>
    <w:rsid w:val="001F6665"/>
    <w:rPr>
      <w:rFonts w:ascii="Tahoma" w:hAnsi="Tahoma" w:cs="Tahoma"/>
      <w:sz w:val="16"/>
      <w:szCs w:val="16"/>
    </w:rPr>
  </w:style>
  <w:style w:type="character" w:customStyle="1" w:styleId="BalloonTextChar">
    <w:name w:val="Balloon Text Char"/>
    <w:basedOn w:val="DefaultParagraphFont"/>
    <w:link w:val="BalloonText"/>
    <w:uiPriority w:val="99"/>
    <w:semiHidden/>
    <w:rsid w:val="001F6665"/>
    <w:rPr>
      <w:rFonts w:ascii="Tahoma" w:hAnsi="Tahoma" w:cs="Tahoma"/>
      <w:sz w:val="16"/>
      <w:szCs w:val="16"/>
      <w:lang w:eastAsia="en-US"/>
    </w:rPr>
  </w:style>
  <w:style w:type="paragraph" w:customStyle="1" w:styleId="Bullet">
    <w:name w:val="Bullet"/>
    <w:basedOn w:val="Normal"/>
    <w:autoRedefine/>
    <w:uiPriority w:val="99"/>
    <w:qFormat/>
    <w:rsid w:val="0009214B"/>
    <w:pPr>
      <w:spacing w:after="240" w:line="360" w:lineRule="auto"/>
      <w:ind w:left="567"/>
      <w:contextualSpacing/>
    </w:pPr>
    <w:rPr>
      <w:rFonts w:ascii="Helvetica" w:eastAsiaTheme="minorHAnsi" w:hAnsi="Helvetica"/>
      <w:szCs w:val="22"/>
    </w:rPr>
  </w:style>
  <w:style w:type="character" w:styleId="CommentReference">
    <w:name w:val="annotation reference"/>
    <w:basedOn w:val="DefaultParagraphFont"/>
    <w:uiPriority w:val="99"/>
    <w:rsid w:val="001F6665"/>
    <w:rPr>
      <w:rFonts w:cs="Times New Roman"/>
      <w:sz w:val="16"/>
      <w:szCs w:val="16"/>
    </w:rPr>
  </w:style>
  <w:style w:type="paragraph" w:styleId="CommentText">
    <w:name w:val="annotation text"/>
    <w:basedOn w:val="Normal"/>
    <w:link w:val="CommentTextChar"/>
    <w:uiPriority w:val="99"/>
    <w:rsid w:val="001F6665"/>
    <w:pPr>
      <w:spacing w:after="120" w:line="360" w:lineRule="auto"/>
    </w:pPr>
    <w:rPr>
      <w:rFonts w:cs="Arial"/>
      <w:szCs w:val="24"/>
    </w:rPr>
  </w:style>
  <w:style w:type="character" w:customStyle="1" w:styleId="CommentTextChar">
    <w:name w:val="Comment Text Char"/>
    <w:basedOn w:val="DefaultParagraphFont"/>
    <w:link w:val="CommentText"/>
    <w:uiPriority w:val="99"/>
    <w:rsid w:val="001F6665"/>
    <w:rPr>
      <w:rFonts w:ascii="Arial" w:hAnsi="Arial" w:cs="Arial"/>
      <w:sz w:val="22"/>
      <w:szCs w:val="24"/>
      <w:lang w:eastAsia="en-US"/>
    </w:rPr>
  </w:style>
  <w:style w:type="character" w:customStyle="1" w:styleId="ListParagraphChar">
    <w:name w:val="List Paragraph Char"/>
    <w:aliases w:val="List Paragraph1 Char,List Paragraph11 Char,Recommendation Char,Brief List Paragraph 1 Char,DDM Gen Text Char"/>
    <w:basedOn w:val="DefaultParagraphFont"/>
    <w:link w:val="ListParagraph"/>
    <w:uiPriority w:val="34"/>
    <w:locked/>
    <w:rsid w:val="001F6665"/>
    <w:rPr>
      <w:rFonts w:ascii="Arial" w:hAnsi="Arial"/>
      <w:sz w:val="22"/>
      <w:lang w:eastAsia="en-US"/>
    </w:rPr>
  </w:style>
  <w:style w:type="character" w:customStyle="1" w:styleId="Heading1Char">
    <w:name w:val="Heading 1 Char"/>
    <w:basedOn w:val="DefaultParagraphFont"/>
    <w:link w:val="Heading1"/>
    <w:uiPriority w:val="9"/>
    <w:locked/>
    <w:rsid w:val="002C27CD"/>
    <w:rPr>
      <w:rFonts w:ascii="Arial" w:eastAsia="Batang" w:hAnsi="Arial" w:cs="Arial"/>
      <w:b/>
      <w:bCs/>
      <w:sz w:val="28"/>
      <w:szCs w:val="32"/>
      <w:lang w:eastAsia="en-US"/>
    </w:rPr>
  </w:style>
  <w:style w:type="character" w:styleId="Hyperlink">
    <w:name w:val="Hyperlink"/>
    <w:basedOn w:val="DefaultParagraphFont"/>
    <w:unhideWhenUsed/>
    <w:rsid w:val="000911DF"/>
    <w:rPr>
      <w:color w:val="0000FF" w:themeColor="hyperlink"/>
      <w:u w:val="single"/>
    </w:rPr>
  </w:style>
  <w:style w:type="character" w:customStyle="1" w:styleId="Heading2Char">
    <w:name w:val="Heading 2 Char"/>
    <w:basedOn w:val="DefaultParagraphFont"/>
    <w:link w:val="Heading2"/>
    <w:rsid w:val="000911DF"/>
    <w:rPr>
      <w:rFonts w:ascii="Arial" w:hAnsi="Arial" w:cs="Arial"/>
      <w:b/>
      <w:bCs/>
      <w:iCs/>
      <w:sz w:val="26"/>
      <w:szCs w:val="28"/>
      <w:lang w:eastAsia="en-US"/>
    </w:rPr>
  </w:style>
  <w:style w:type="table" w:styleId="LightList-Accent1">
    <w:name w:val="Light List Accent 1"/>
    <w:basedOn w:val="TableNormal"/>
    <w:uiPriority w:val="61"/>
    <w:rsid w:val="000911DF"/>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B41951"/>
    <w:pPr>
      <w:tabs>
        <w:tab w:val="center" w:pos="4513"/>
        <w:tab w:val="right" w:pos="9026"/>
      </w:tabs>
    </w:pPr>
  </w:style>
  <w:style w:type="character" w:customStyle="1" w:styleId="HeaderChar">
    <w:name w:val="Header Char"/>
    <w:basedOn w:val="DefaultParagraphFont"/>
    <w:link w:val="Header"/>
    <w:uiPriority w:val="99"/>
    <w:rsid w:val="00B41951"/>
    <w:rPr>
      <w:rFonts w:ascii="Arial" w:hAnsi="Arial"/>
      <w:sz w:val="22"/>
      <w:lang w:eastAsia="en-US"/>
    </w:rPr>
  </w:style>
  <w:style w:type="paragraph" w:styleId="Footer">
    <w:name w:val="footer"/>
    <w:basedOn w:val="Normal"/>
    <w:link w:val="FooterChar"/>
    <w:uiPriority w:val="99"/>
    <w:unhideWhenUsed/>
    <w:rsid w:val="00B41951"/>
    <w:pPr>
      <w:tabs>
        <w:tab w:val="center" w:pos="4513"/>
        <w:tab w:val="right" w:pos="9026"/>
      </w:tabs>
    </w:pPr>
  </w:style>
  <w:style w:type="character" w:customStyle="1" w:styleId="FooterChar">
    <w:name w:val="Footer Char"/>
    <w:basedOn w:val="DefaultParagraphFont"/>
    <w:link w:val="Footer"/>
    <w:uiPriority w:val="99"/>
    <w:rsid w:val="00B41951"/>
    <w:rPr>
      <w:rFonts w:ascii="Arial" w:hAnsi="Arial"/>
      <w:sz w:val="22"/>
      <w:lang w:eastAsia="en-US"/>
    </w:rPr>
  </w:style>
  <w:style w:type="paragraph" w:styleId="FootnoteText">
    <w:name w:val="footnote text"/>
    <w:basedOn w:val="Normal"/>
    <w:link w:val="FootnoteTextChar"/>
    <w:uiPriority w:val="99"/>
    <w:semiHidden/>
    <w:unhideWhenUsed/>
    <w:rsid w:val="00A570C3"/>
    <w:rPr>
      <w:sz w:val="20"/>
    </w:rPr>
  </w:style>
  <w:style w:type="character" w:customStyle="1" w:styleId="FootnoteTextChar">
    <w:name w:val="Footnote Text Char"/>
    <w:basedOn w:val="DefaultParagraphFont"/>
    <w:link w:val="FootnoteText"/>
    <w:uiPriority w:val="99"/>
    <w:semiHidden/>
    <w:rsid w:val="00A570C3"/>
    <w:rPr>
      <w:rFonts w:ascii="Arial" w:hAnsi="Arial"/>
      <w:lang w:eastAsia="en-US"/>
    </w:rPr>
  </w:style>
  <w:style w:type="character" w:styleId="FootnoteReference">
    <w:name w:val="footnote reference"/>
    <w:basedOn w:val="DefaultParagraphFont"/>
    <w:uiPriority w:val="99"/>
    <w:semiHidden/>
    <w:unhideWhenUsed/>
    <w:rsid w:val="00A570C3"/>
    <w:rPr>
      <w:vertAlign w:val="superscript"/>
    </w:rPr>
  </w:style>
  <w:style w:type="paragraph" w:styleId="CommentSubject">
    <w:name w:val="annotation subject"/>
    <w:basedOn w:val="CommentText"/>
    <w:next w:val="CommentText"/>
    <w:link w:val="CommentSubjectChar"/>
    <w:uiPriority w:val="99"/>
    <w:semiHidden/>
    <w:unhideWhenUsed/>
    <w:rsid w:val="00213F7B"/>
    <w:pPr>
      <w:spacing w:after="0" w:line="240" w:lineRule="auto"/>
    </w:pPr>
    <w:rPr>
      <w:rFonts w:cs="Times New Roman"/>
      <w:b/>
      <w:bCs/>
      <w:sz w:val="20"/>
      <w:szCs w:val="20"/>
    </w:rPr>
  </w:style>
  <w:style w:type="character" w:customStyle="1" w:styleId="CommentSubjectChar">
    <w:name w:val="Comment Subject Char"/>
    <w:basedOn w:val="CommentTextChar"/>
    <w:link w:val="CommentSubject"/>
    <w:uiPriority w:val="99"/>
    <w:semiHidden/>
    <w:rsid w:val="00213F7B"/>
    <w:rPr>
      <w:rFonts w:ascii="Arial" w:hAnsi="Arial" w:cs="Arial"/>
      <w:b/>
      <w:bCs/>
      <w:sz w:val="22"/>
      <w:szCs w:val="24"/>
      <w:lang w:eastAsia="en-US"/>
    </w:rPr>
  </w:style>
  <w:style w:type="paragraph" w:styleId="Revision">
    <w:name w:val="Revision"/>
    <w:hidden/>
    <w:uiPriority w:val="99"/>
    <w:semiHidden/>
    <w:rsid w:val="002A34C1"/>
    <w:rPr>
      <w:rFonts w:ascii="Arial" w:hAnsi="Arial"/>
      <w:sz w:val="22"/>
      <w:lang w:eastAsia="en-US"/>
    </w:rPr>
  </w:style>
  <w:style w:type="table" w:customStyle="1" w:styleId="TableGrid1">
    <w:name w:val="Table Grid1"/>
    <w:basedOn w:val="TableNormal"/>
    <w:next w:val="TableGrid"/>
    <w:uiPriority w:val="59"/>
    <w:rsid w:val="008117AE"/>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08731">
      <w:bodyDiv w:val="1"/>
      <w:marLeft w:val="0"/>
      <w:marRight w:val="0"/>
      <w:marTop w:val="0"/>
      <w:marBottom w:val="0"/>
      <w:divBdr>
        <w:top w:val="none" w:sz="0" w:space="0" w:color="auto"/>
        <w:left w:val="none" w:sz="0" w:space="0" w:color="auto"/>
        <w:bottom w:val="none" w:sz="0" w:space="0" w:color="auto"/>
        <w:right w:val="none" w:sz="0" w:space="0" w:color="auto"/>
      </w:divBdr>
    </w:div>
    <w:div w:id="1414627121">
      <w:bodyDiv w:val="1"/>
      <w:marLeft w:val="0"/>
      <w:marRight w:val="0"/>
      <w:marTop w:val="0"/>
      <w:marBottom w:val="0"/>
      <w:divBdr>
        <w:top w:val="none" w:sz="0" w:space="0" w:color="auto"/>
        <w:left w:val="none" w:sz="0" w:space="0" w:color="auto"/>
        <w:bottom w:val="none" w:sz="0" w:space="0" w:color="auto"/>
        <w:right w:val="none" w:sz="0" w:space="0" w:color="auto"/>
      </w:divBdr>
    </w:div>
    <w:div w:id="1666399052">
      <w:bodyDiv w:val="1"/>
      <w:marLeft w:val="0"/>
      <w:marRight w:val="0"/>
      <w:marTop w:val="0"/>
      <w:marBottom w:val="0"/>
      <w:divBdr>
        <w:top w:val="none" w:sz="0" w:space="0" w:color="auto"/>
        <w:left w:val="none" w:sz="0" w:space="0" w:color="auto"/>
        <w:bottom w:val="none" w:sz="0" w:space="0" w:color="auto"/>
        <w:right w:val="none" w:sz="0" w:space="0" w:color="auto"/>
      </w:divBdr>
    </w:div>
    <w:div w:id="201210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cons.iconarchive.com/icons/icons8/windows-8/72/Clothing-Needle-icon.png" TargetMode="External"/><Relationship Id="rId18" Type="http://schemas.openxmlformats.org/officeDocument/2006/relationships/hyperlink" Target="http://icons.iconarchive.com/icons/icons8/windows-8/72/Computer-Hardware-Monitor-icon.png" TargetMode="External"/><Relationship Id="rId26" Type="http://schemas.openxmlformats.org/officeDocument/2006/relationships/image" Target="media/image13.jpeg"/><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hyperlink" Target="mailto:Lynda.McAlary-Smith@fwo.gov.au"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icons.iconarchive.com/icons/icons8/windows-8/72/Data-Combo-icon.png"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cons.iconarchive.com/icons/icons8/windows-8/72/Business-Questions-icon.png" TargetMode="External"/><Relationship Id="rId24" Type="http://schemas.openxmlformats.org/officeDocument/2006/relationships/hyperlink" Target="http://icons.iconarchive.com/icons/icons8/windows-8/72/Healthcare-Groups-icon.png" TargetMode="External"/><Relationship Id="rId32" Type="http://schemas.openxmlformats.org/officeDocument/2006/relationships/image" Target="media/image16.png"/><Relationship Id="rId37" Type="http://schemas.openxmlformats.org/officeDocument/2006/relationships/header" Target="header2.xm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hyperlink" Target="http://icons.iconarchive.com/icons/icons8/windows-8/72/Logos-Google-Groups-icon.png"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oter" Target="footer1.xml"/><Relationship Id="rId49" Type="http://schemas.openxmlformats.org/officeDocument/2006/relationships/image" Target="media/image30.png"/><Relationship Id="rId57" Type="http://schemas.openxmlformats.org/officeDocument/2006/relationships/header" Target="header3.xml"/><Relationship Id="rId61"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icons.iconarchive.com/icons/icons8/windows-8/64/Time-Today-icon.png"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icons.iconarchive.com/icons/icons8/windows-8/64/Business-Todo-List-icon.png" TargetMode="External"/><Relationship Id="rId30" Type="http://schemas.openxmlformats.org/officeDocument/2006/relationships/image" Target="media/image15.png"/><Relationship Id="rId35" Type="http://schemas.openxmlformats.org/officeDocument/2006/relationships/header" Target="header1.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mailto:media@fwo.gov.au" TargetMode="External"/><Relationship Id="rId38" Type="http://schemas.openxmlformats.org/officeDocument/2006/relationships/footer" Target="footer2.xml"/><Relationship Id="rId46" Type="http://schemas.openxmlformats.org/officeDocument/2006/relationships/image" Target="media/image27.png"/><Relationship Id="rId59"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footer4.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38B7F-43B5-4B6F-9788-235928A62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3CA7A7A5.dotm</Template>
  <TotalTime>0</TotalTime>
  <Pages>19</Pages>
  <Words>2641</Words>
  <Characters>15093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TCF Campaign Report</vt:lpstr>
    </vt:vector>
  </TitlesOfParts>
  <Company/>
  <LinksUpToDate>false</LinksUpToDate>
  <CharactersWithSpaces>17699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TCF Campaign Report</dc:title>
  <dc:subject>TCF Campaign Report</dc:subject>
  <dc:creator/>
  <cp:keywords>TCF Campaign Report</cp:keywords>
  <cp:lastModifiedBy/>
  <cp:revision>1</cp:revision>
  <dcterms:created xsi:type="dcterms:W3CDTF">2017-05-11T03:24:00Z</dcterms:created>
  <dcterms:modified xsi:type="dcterms:W3CDTF">2017-05-11T03:35:00Z</dcterms:modified>
</cp:coreProperties>
</file>